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0BD" w:rsidRPr="0042063F" w:rsidRDefault="009720BD" w:rsidP="00840E12">
      <w:pPr>
        <w:spacing w:line="360" w:lineRule="auto"/>
        <w:jc w:val="center"/>
        <w:rPr>
          <w:b/>
        </w:rPr>
      </w:pPr>
      <w:r w:rsidRPr="0042063F">
        <w:rPr>
          <w:b/>
        </w:rPr>
        <w:t>МУНИЦИПАЛЬНОЕ БЮДЖЕТНОЕ ДОШКОЛЬНОЕ ОБРАЗОВАТЕЛЬНОЕ</w:t>
      </w:r>
    </w:p>
    <w:p w:rsidR="009720BD" w:rsidRPr="0042063F" w:rsidRDefault="009720BD" w:rsidP="00840E12">
      <w:pPr>
        <w:spacing w:line="360" w:lineRule="auto"/>
        <w:jc w:val="center"/>
        <w:rPr>
          <w:b/>
        </w:rPr>
      </w:pPr>
      <w:r w:rsidRPr="0042063F">
        <w:rPr>
          <w:b/>
        </w:rPr>
        <w:t>УЧРЕЖДЕНИЕ ГОРОДА  ИРКУТСКА</w:t>
      </w:r>
    </w:p>
    <w:p w:rsidR="009720BD" w:rsidRPr="0042063F" w:rsidRDefault="009720BD" w:rsidP="00840E12">
      <w:pPr>
        <w:spacing w:line="360" w:lineRule="auto"/>
        <w:jc w:val="center"/>
        <w:rPr>
          <w:b/>
        </w:rPr>
      </w:pPr>
      <w:r w:rsidRPr="0042063F">
        <w:rPr>
          <w:b/>
        </w:rPr>
        <w:t xml:space="preserve">ДЕТСКИЙ САД КОМБИНИРОВАННОГО ВИДА </w:t>
      </w:r>
    </w:p>
    <w:p w:rsidR="009720BD" w:rsidRPr="0042063F" w:rsidRDefault="009720BD" w:rsidP="00840E12">
      <w:pPr>
        <w:spacing w:line="360" w:lineRule="auto"/>
        <w:jc w:val="center"/>
        <w:rPr>
          <w:b/>
        </w:rPr>
      </w:pPr>
      <w:r w:rsidRPr="0042063F">
        <w:rPr>
          <w:b/>
        </w:rPr>
        <w:t xml:space="preserve"> «Сказка»</w:t>
      </w:r>
    </w:p>
    <w:p w:rsidR="009720BD" w:rsidRPr="0042063F" w:rsidRDefault="009720BD" w:rsidP="00840E12">
      <w:pPr>
        <w:spacing w:line="360" w:lineRule="auto"/>
        <w:jc w:val="center"/>
        <w:rPr>
          <w:b/>
          <w:u w:val="double"/>
        </w:rPr>
      </w:pPr>
      <w:r w:rsidRPr="0042063F">
        <w:rPr>
          <w:b/>
          <w:u w:val="double"/>
        </w:rPr>
        <w:t>________________________________________________________________________</w:t>
      </w:r>
    </w:p>
    <w:p w:rsidR="009720BD" w:rsidRPr="0042063F" w:rsidRDefault="009720BD" w:rsidP="00840E12">
      <w:pPr>
        <w:spacing w:line="360" w:lineRule="auto"/>
        <w:jc w:val="center"/>
      </w:pPr>
      <w:smartTag w:uri="urn:schemas-microsoft-com:office:smarttags" w:element="metricconverter">
        <w:smartTagPr>
          <w:attr w:name="ProductID" w:val="664080, г"/>
        </w:smartTagPr>
        <w:r w:rsidRPr="0042063F">
          <w:t>664080, г</w:t>
        </w:r>
      </w:smartTag>
      <w:r w:rsidRPr="0042063F">
        <w:t>. Иркутск,  м-н Топкинский, 22                                                         тел. 33-86-50</w:t>
      </w:r>
    </w:p>
    <w:p w:rsidR="009720BD" w:rsidRPr="0042063F" w:rsidRDefault="009720BD" w:rsidP="00423557">
      <w:pPr>
        <w:tabs>
          <w:tab w:val="left" w:pos="8154"/>
        </w:tabs>
        <w:spacing w:line="360" w:lineRule="auto"/>
        <w:jc w:val="center"/>
      </w:pPr>
      <w:r w:rsidRPr="0042063F">
        <w:tab/>
        <w:t>33-87-16</w:t>
      </w:r>
    </w:p>
    <w:p w:rsidR="009720BD" w:rsidRPr="0042063F" w:rsidRDefault="009720BD" w:rsidP="00423557">
      <w:pPr>
        <w:jc w:val="center"/>
      </w:pPr>
    </w:p>
    <w:p w:rsidR="009720BD" w:rsidRDefault="009720BD" w:rsidP="00423557">
      <w:pPr>
        <w:jc w:val="center"/>
        <w:rPr>
          <w:b/>
        </w:rPr>
      </w:pPr>
      <w:r>
        <w:rPr>
          <w:b/>
        </w:rPr>
        <w:t>Паспортизация</w:t>
      </w:r>
    </w:p>
    <w:p w:rsidR="009720BD" w:rsidRDefault="009720BD" w:rsidP="00423557">
      <w:pPr>
        <w:jc w:val="center"/>
        <w:rPr>
          <w:b/>
        </w:rPr>
      </w:pPr>
    </w:p>
    <w:p w:rsidR="009720BD" w:rsidRPr="0042063F" w:rsidRDefault="009720BD" w:rsidP="00423557">
      <w:pPr>
        <w:jc w:val="center"/>
        <w:rPr>
          <w:b/>
        </w:rPr>
      </w:pPr>
      <w:r w:rsidRPr="0042063F">
        <w:rPr>
          <w:b/>
        </w:rPr>
        <w:t>Методический кабинет</w:t>
      </w: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jc w:val="center"/>
      </w:pPr>
      <w:r w:rsidRPr="0042063F">
        <w:t>1.  Общие сведения о методическом кабинете</w:t>
      </w:r>
    </w:p>
    <w:p w:rsidR="009720BD" w:rsidRPr="0042063F" w:rsidRDefault="009720BD" w:rsidP="0042355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5"/>
        <w:gridCol w:w="4796"/>
      </w:tblGrid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Название кабинета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Методический кабинет дошкольного образовательного учреждения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Общая площадь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 кв. м.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Ответственный за кабинет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Шигаева Марина Юрьевна </w:t>
            </w:r>
          </w:p>
        </w:tc>
      </w:tr>
    </w:tbl>
    <w:p w:rsidR="009720BD" w:rsidRPr="0042063F" w:rsidRDefault="009720BD" w:rsidP="00423557">
      <w:pPr>
        <w:jc w:val="center"/>
        <w:rPr>
          <w:b/>
        </w:rPr>
      </w:pP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ind w:left="360"/>
        <w:jc w:val="center"/>
      </w:pPr>
      <w:r w:rsidRPr="0042063F">
        <w:t>2. Оборудование кабинета</w:t>
      </w:r>
    </w:p>
    <w:p w:rsidR="009720BD" w:rsidRPr="0042063F" w:rsidRDefault="009720BD" w:rsidP="00423557">
      <w:pPr>
        <w:ind w:left="360"/>
        <w:jc w:val="center"/>
        <w:rPr>
          <w:b/>
        </w:rPr>
      </w:pPr>
    </w:p>
    <w:tbl>
      <w:tblPr>
        <w:tblW w:w="10684" w:type="dxa"/>
        <w:tblInd w:w="-289" w:type="dxa"/>
        <w:tblLayout w:type="fixed"/>
        <w:tblLook w:val="0000"/>
      </w:tblPr>
      <w:tblGrid>
        <w:gridCol w:w="912"/>
        <w:gridCol w:w="5358"/>
        <w:gridCol w:w="2565"/>
        <w:gridCol w:w="1849"/>
      </w:tblGrid>
      <w:tr w:rsidR="009720BD" w:rsidRPr="0042063F" w:rsidTr="00423557">
        <w:tc>
          <w:tcPr>
            <w:tcW w:w="10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Технические средства обучения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№п/п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Наименование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Имеется в наличии (количество)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Необходимо приобрести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</w:pPr>
            <w:r w:rsidRPr="0042063F">
              <w:t>ПК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--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2.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rPr>
                <w:b/>
                <w:bCs/>
              </w:rPr>
            </w:pPr>
            <w:r w:rsidRPr="0042063F">
              <w:t xml:space="preserve">Лазерный принтер, </w:t>
            </w:r>
            <w:r w:rsidRPr="0042063F">
              <w:rPr>
                <w:lang w:val="en-US"/>
              </w:rPr>
              <w:t>Canon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--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 xml:space="preserve">3. 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</w:pPr>
            <w:r w:rsidRPr="0042063F">
              <w:t>Ксерокс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--</w:t>
            </w:r>
          </w:p>
        </w:tc>
      </w:tr>
    </w:tbl>
    <w:p w:rsidR="009720BD" w:rsidRPr="0042063F" w:rsidRDefault="009720BD" w:rsidP="00423557">
      <w:pPr>
        <w:ind w:left="360"/>
        <w:jc w:val="center"/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2063F">
        <w:rPr>
          <w:b/>
        </w:rPr>
        <w:t>Обеспеченность методическими материалами</w:t>
      </w: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2063F">
        <w:rPr>
          <w:b/>
        </w:rPr>
        <w:t>и средствами обучения и воспитания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center"/>
        <w:rPr>
          <w:b/>
          <w:lang w:eastAsia="ru-RU"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lang w:eastAsia="ru-RU"/>
        </w:rPr>
      </w:pPr>
      <w:r w:rsidRPr="0042063F">
        <w:tab/>
        <w:t xml:space="preserve">Образовательный процесс в ДОУ осуществляется в соответствии с требованиями примерной основной общеобразовательной программой «Детство». Руководители авторского коллектива и научные редакторы программы: кандидат педагогических наук, профессор Т. И. Бабаева, доктор педагогических наук, профессор А. Г. Гогоберидзе, кандидат педагогических наук, доцент О. В. Солнцева с детьми раннего и дошкольного возраста в группах общеразвивающей. Данная программа представлена издательством Санкт – Петербург Детство – Пресс, 2014 Детство Примерная общеобразовательная программа дошкольного образования и прилагается к </w:t>
      </w:r>
      <w:r w:rsidRPr="0042063F">
        <w:rPr>
          <w:bCs/>
        </w:rPr>
        <w:t xml:space="preserve">Основной образовательной программе дошкольного образования МБДОУ г. Иркутска детского сада комбинированного вида «Сказка» </w:t>
      </w:r>
      <w:r w:rsidRPr="0042063F">
        <w:rPr>
          <w:b/>
          <w:lang w:eastAsia="ru-RU"/>
        </w:rPr>
        <w:t xml:space="preserve"> 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i/>
          <w:lang w:eastAsia="ru-RU"/>
        </w:rPr>
      </w:pPr>
    </w:p>
    <w:p w:rsidR="009720BD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i/>
          <w:lang w:eastAsia="ru-RU"/>
        </w:rPr>
      </w:pPr>
    </w:p>
    <w:p w:rsidR="009720BD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i/>
          <w:lang w:eastAsia="ru-RU"/>
        </w:rPr>
      </w:pPr>
    </w:p>
    <w:p w:rsidR="009720BD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i/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center"/>
        <w:rPr>
          <w:i/>
          <w:lang w:eastAsia="ru-RU"/>
        </w:rPr>
      </w:pPr>
      <w:r w:rsidRPr="0042063F">
        <w:rPr>
          <w:i/>
          <w:lang w:eastAsia="ru-RU"/>
        </w:rPr>
        <w:t>Методическое обеспечение образовательной области «социально-коммуникативное развитие»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  <w:r w:rsidRPr="0042063F">
        <w:rPr>
          <w:lang w:eastAsia="ru-RU"/>
        </w:rPr>
        <w:t xml:space="preserve">Основная литература, дополнительная литература, </w:t>
      </w:r>
      <w:r w:rsidRPr="0042063F">
        <w:t>наглядно дидактические пособия</w:t>
      </w:r>
      <w:r w:rsidRPr="0042063F">
        <w:rPr>
          <w:lang w:eastAsia="ru-RU"/>
        </w:rPr>
        <w:t>:</w:t>
      </w:r>
    </w:p>
    <w:p w:rsidR="009720BD" w:rsidRPr="0042063F" w:rsidRDefault="009720BD" w:rsidP="000B0397">
      <w:pPr>
        <w:jc w:val="center"/>
        <w:rPr>
          <w:b/>
          <w:bCs/>
        </w:rPr>
      </w:pPr>
      <w:r w:rsidRPr="0042063F">
        <w:rPr>
          <w:b/>
          <w:bCs/>
        </w:rPr>
        <w:t>Социализация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6"/>
        <w:gridCol w:w="7825"/>
      </w:tblGrid>
      <w:tr w:rsidR="009720BD" w:rsidRPr="0042063F" w:rsidTr="00423557">
        <w:tc>
          <w:tcPr>
            <w:tcW w:w="912" w:type="pct"/>
          </w:tcPr>
          <w:p w:rsidR="009720BD" w:rsidRPr="0042063F" w:rsidRDefault="009720BD" w:rsidP="00423557">
            <w:r w:rsidRPr="0042063F">
              <w:t>Перечень литературы</w:t>
            </w:r>
          </w:p>
        </w:tc>
        <w:tc>
          <w:tcPr>
            <w:tcW w:w="4088" w:type="pct"/>
          </w:tcPr>
          <w:p w:rsidR="009720BD" w:rsidRPr="0042063F" w:rsidRDefault="009720BD" w:rsidP="000B0397">
            <w:pPr>
              <w:pStyle w:val="1"/>
              <w:numPr>
                <w:ilvl w:val="0"/>
                <w:numId w:val="6"/>
              </w:numPr>
              <w:ind w:left="317" w:firstLine="0"/>
            </w:pPr>
            <w:r w:rsidRPr="0042063F">
              <w:t>Смирнова Е.О., Богуславская З.М. Развивающие игры для детей. – М.: Просвещение, 1991.</w:t>
            </w:r>
          </w:p>
          <w:p w:rsidR="009720BD" w:rsidRPr="0042063F" w:rsidRDefault="009720BD" w:rsidP="000B0397">
            <w:pPr>
              <w:pStyle w:val="1"/>
              <w:numPr>
                <w:ilvl w:val="0"/>
                <w:numId w:val="6"/>
              </w:numPr>
              <w:ind w:left="317" w:firstLine="0"/>
            </w:pPr>
            <w:r w:rsidRPr="0042063F">
              <w:t>Михайленко И.Я., Короткова Н.А. Как играть с ребенком? – М.: Сфера, 2008.</w:t>
            </w:r>
          </w:p>
          <w:p w:rsidR="009720BD" w:rsidRPr="0042063F" w:rsidRDefault="009720BD" w:rsidP="000B0397">
            <w:pPr>
              <w:pStyle w:val="1"/>
              <w:numPr>
                <w:ilvl w:val="0"/>
                <w:numId w:val="6"/>
              </w:numPr>
              <w:ind w:left="317" w:firstLine="0"/>
            </w:pPr>
            <w:r w:rsidRPr="0042063F">
              <w:t>«Я - человек» - Козлова С.А., М.: Школьная Пресса, 2004.</w:t>
            </w:r>
          </w:p>
          <w:p w:rsidR="009720BD" w:rsidRPr="0042063F" w:rsidRDefault="009720BD" w:rsidP="000B0397">
            <w:pPr>
              <w:pStyle w:val="1"/>
              <w:numPr>
                <w:ilvl w:val="0"/>
                <w:numId w:val="6"/>
              </w:numPr>
              <w:ind w:left="317" w:firstLine="0"/>
            </w:pPr>
            <w:r w:rsidRPr="0042063F">
              <w:t>«Знакомим дошкольников с семьей и родословной» Мозаика - Санкт. Пет. Москва, 2008.</w:t>
            </w:r>
          </w:p>
          <w:p w:rsidR="009720BD" w:rsidRPr="0042063F" w:rsidRDefault="009720BD" w:rsidP="000B0397">
            <w:pPr>
              <w:pStyle w:val="1"/>
              <w:numPr>
                <w:ilvl w:val="0"/>
                <w:numId w:val="6"/>
              </w:numPr>
              <w:ind w:left="317" w:firstLine="0"/>
            </w:pPr>
            <w:r w:rsidRPr="0042063F">
              <w:t xml:space="preserve">Г.Н. Данилина «Дошкольнику – об истории и культуре России». </w:t>
            </w:r>
          </w:p>
        </w:tc>
      </w:tr>
      <w:tr w:rsidR="009720BD" w:rsidRPr="0042063F" w:rsidTr="00423557">
        <w:tc>
          <w:tcPr>
            <w:tcW w:w="912" w:type="pct"/>
          </w:tcPr>
          <w:p w:rsidR="009720BD" w:rsidRPr="0042063F" w:rsidRDefault="009720BD" w:rsidP="00423557">
            <w:r w:rsidRPr="0042063F">
              <w:t>Перечень пособий</w:t>
            </w:r>
          </w:p>
          <w:p w:rsidR="009720BD" w:rsidRPr="0042063F" w:rsidRDefault="009720BD" w:rsidP="00423557"/>
          <w:p w:rsidR="009720BD" w:rsidRPr="0042063F" w:rsidRDefault="009720BD" w:rsidP="00423557"/>
          <w:p w:rsidR="009720BD" w:rsidRPr="0042063F" w:rsidRDefault="009720BD" w:rsidP="00423557"/>
          <w:p w:rsidR="009720BD" w:rsidRPr="0042063F" w:rsidRDefault="009720BD" w:rsidP="00423557"/>
          <w:p w:rsidR="009720BD" w:rsidRPr="0042063F" w:rsidRDefault="009720BD" w:rsidP="00423557"/>
          <w:p w:rsidR="009720BD" w:rsidRPr="0042063F" w:rsidRDefault="009720BD" w:rsidP="00423557"/>
          <w:p w:rsidR="009720BD" w:rsidRPr="0042063F" w:rsidRDefault="009720BD" w:rsidP="00423557"/>
          <w:p w:rsidR="009720BD" w:rsidRPr="0042063F" w:rsidRDefault="009720BD" w:rsidP="00423557"/>
          <w:p w:rsidR="009720BD" w:rsidRPr="0042063F" w:rsidRDefault="009720BD" w:rsidP="00423557"/>
        </w:tc>
        <w:tc>
          <w:tcPr>
            <w:tcW w:w="4088" w:type="pct"/>
          </w:tcPr>
          <w:p w:rsidR="009720BD" w:rsidRPr="0042063F" w:rsidRDefault="009720BD" w:rsidP="000B0397">
            <w:pPr>
              <w:numPr>
                <w:ilvl w:val="2"/>
                <w:numId w:val="7"/>
              </w:numPr>
              <w:tabs>
                <w:tab w:val="left" w:pos="175"/>
                <w:tab w:val="num" w:pos="317"/>
              </w:tabs>
              <w:suppressAutoHyphens w:val="0"/>
              <w:ind w:left="317" w:firstLine="0"/>
            </w:pPr>
            <w:r w:rsidRPr="0042063F">
              <w:rPr>
                <w:bCs/>
              </w:rPr>
              <w:t>Н.Г. Зеленова, Л.Е. Осипова. Мы живем в России. Подготовительная группа. Программа по гражданско-патриотическому воспитанию дошкольников.</w:t>
            </w:r>
          </w:p>
          <w:p w:rsidR="009720BD" w:rsidRPr="0042063F" w:rsidRDefault="009720BD" w:rsidP="000B0397">
            <w:pPr>
              <w:numPr>
                <w:ilvl w:val="2"/>
                <w:numId w:val="7"/>
              </w:numPr>
              <w:tabs>
                <w:tab w:val="left" w:pos="175"/>
                <w:tab w:val="num" w:pos="317"/>
              </w:tabs>
              <w:suppressAutoHyphens w:val="0"/>
              <w:ind w:left="317" w:firstLine="0"/>
            </w:pPr>
            <w:r w:rsidRPr="0042063F">
              <w:rPr>
                <w:bCs/>
              </w:rPr>
              <w:t>М.М. Давыдова. Развивающие игры для детей. – Издательство «Аквариум», «Астрель» Москва, 2001.</w:t>
            </w:r>
          </w:p>
          <w:p w:rsidR="009720BD" w:rsidRPr="0042063F" w:rsidRDefault="009720BD" w:rsidP="000B0397">
            <w:pPr>
              <w:numPr>
                <w:ilvl w:val="2"/>
                <w:numId w:val="7"/>
              </w:numPr>
              <w:tabs>
                <w:tab w:val="left" w:pos="175"/>
                <w:tab w:val="num" w:pos="317"/>
              </w:tabs>
              <w:suppressAutoHyphens w:val="0"/>
              <w:ind w:left="317" w:firstLine="0"/>
            </w:pPr>
            <w:r w:rsidRPr="0042063F">
              <w:rPr>
                <w:bCs/>
              </w:rPr>
              <w:t>Л.И. Тихонова, Н.А. Селиванова. Математика в играх с легоконструктором. СПб «Детство-пресс», 2001.</w:t>
            </w:r>
          </w:p>
          <w:p w:rsidR="009720BD" w:rsidRPr="0042063F" w:rsidRDefault="009720BD" w:rsidP="000B0397">
            <w:pPr>
              <w:numPr>
                <w:ilvl w:val="2"/>
                <w:numId w:val="7"/>
              </w:numPr>
              <w:tabs>
                <w:tab w:val="left" w:pos="175"/>
                <w:tab w:val="num" w:pos="317"/>
              </w:tabs>
              <w:suppressAutoHyphens w:val="0"/>
              <w:ind w:left="317" w:firstLine="0"/>
            </w:pPr>
            <w:r w:rsidRPr="0042063F">
              <w:rPr>
                <w:bCs/>
              </w:rPr>
              <w:t>И. Галянт. Смешные человечки. Челябинск, 2011.</w:t>
            </w:r>
          </w:p>
          <w:p w:rsidR="009720BD" w:rsidRPr="0042063F" w:rsidRDefault="009720BD" w:rsidP="000B0397">
            <w:pPr>
              <w:numPr>
                <w:ilvl w:val="2"/>
                <w:numId w:val="7"/>
              </w:numPr>
              <w:tabs>
                <w:tab w:val="left" w:pos="175"/>
                <w:tab w:val="num" w:pos="317"/>
              </w:tabs>
              <w:suppressAutoHyphens w:val="0"/>
              <w:ind w:left="317" w:firstLine="0"/>
            </w:pPr>
            <w:r w:rsidRPr="0042063F">
              <w:rPr>
                <w:bCs/>
              </w:rPr>
              <w:t>С.А. Насонкина. Уроки этикета. СПб издательство «Детство-пресс», 2001.</w:t>
            </w:r>
          </w:p>
          <w:p w:rsidR="009720BD" w:rsidRPr="0042063F" w:rsidRDefault="009720BD" w:rsidP="000B0397">
            <w:pPr>
              <w:numPr>
                <w:ilvl w:val="2"/>
                <w:numId w:val="7"/>
              </w:numPr>
              <w:tabs>
                <w:tab w:val="left" w:pos="175"/>
                <w:tab w:val="num" w:pos="317"/>
              </w:tabs>
              <w:suppressAutoHyphens w:val="0"/>
              <w:ind w:left="317" w:firstLine="0"/>
            </w:pPr>
            <w:r w:rsidRPr="0042063F">
              <w:rPr>
                <w:bCs/>
              </w:rPr>
              <w:t>Ю.В. Вакуленко. Комплексные занимательные занятия. Издательство «Учитель» Волгоград, 2009.</w:t>
            </w:r>
          </w:p>
        </w:tc>
      </w:tr>
    </w:tbl>
    <w:p w:rsidR="009720BD" w:rsidRPr="0042063F" w:rsidRDefault="009720BD" w:rsidP="000B0397">
      <w:pPr>
        <w:suppressAutoHyphens w:val="0"/>
        <w:jc w:val="center"/>
        <w:rPr>
          <w:b/>
          <w:bCs/>
          <w:color w:val="000000"/>
          <w:lang w:eastAsia="ru-RU"/>
        </w:rPr>
      </w:pPr>
    </w:p>
    <w:p w:rsidR="009720BD" w:rsidRPr="0042063F" w:rsidRDefault="009720BD" w:rsidP="000B0397">
      <w:pPr>
        <w:suppressAutoHyphens w:val="0"/>
        <w:ind w:left="432"/>
        <w:jc w:val="center"/>
        <w:rPr>
          <w:b/>
          <w:bCs/>
          <w:lang w:eastAsia="ru-RU"/>
        </w:rPr>
      </w:pPr>
      <w:r w:rsidRPr="0042063F">
        <w:rPr>
          <w:lang w:eastAsia="ru-RU"/>
        </w:rPr>
        <w:t>Безопасность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9"/>
        <w:gridCol w:w="8162"/>
      </w:tblGrid>
      <w:tr w:rsidR="009720BD" w:rsidRPr="0042063F" w:rsidTr="00423557">
        <w:tc>
          <w:tcPr>
            <w:tcW w:w="727" w:type="pct"/>
          </w:tcPr>
          <w:p w:rsidR="009720BD" w:rsidRPr="0042063F" w:rsidRDefault="009720BD" w:rsidP="00423557">
            <w:pPr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Перечень литературы</w:t>
            </w:r>
          </w:p>
        </w:tc>
        <w:tc>
          <w:tcPr>
            <w:tcW w:w="4273" w:type="pct"/>
          </w:tcPr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b/>
                <w:bCs/>
                <w:color w:val="000000"/>
                <w:lang w:eastAsia="ru-RU"/>
              </w:rPr>
            </w:pPr>
            <w:r w:rsidRPr="0042063F">
              <w:rPr>
                <w:lang w:eastAsia="ru-RU"/>
              </w:rPr>
              <w:t>Шорыгина, Т.А. Правила пожарной безопасности детей 5-8 лет. – М.: Сфера, 2005.</w:t>
            </w:r>
          </w:p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Основы безопасности детей дошкольного возраста. / Н.Н. Авдеева, О.Л. Князева, Р.Б. Стеркина. М.: Просвещение, 2007.</w:t>
            </w:r>
          </w:p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Твоя безопасность: Как себя вести дома и на улице. Для средн. И ст. возраста: Кн. для дошкольников, воспитателей д/сада и родителей. / К.Ю. Белая, В.Н. Зимонина, Л.А. Кондрыкинская и др. - М.: Просвещение, 2005.</w:t>
            </w:r>
          </w:p>
        </w:tc>
      </w:tr>
      <w:tr w:rsidR="009720BD" w:rsidRPr="0042063F" w:rsidTr="00423557">
        <w:tc>
          <w:tcPr>
            <w:tcW w:w="727" w:type="pct"/>
          </w:tcPr>
          <w:p w:rsidR="009720BD" w:rsidRPr="0042063F" w:rsidRDefault="009720BD" w:rsidP="00423557">
            <w:pPr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Перечень пособий</w:t>
            </w:r>
          </w:p>
        </w:tc>
        <w:tc>
          <w:tcPr>
            <w:tcW w:w="4273" w:type="pct"/>
          </w:tcPr>
          <w:p w:rsidR="009720BD" w:rsidRPr="0042063F" w:rsidRDefault="009720BD" w:rsidP="00423557">
            <w:pPr>
              <w:suppressAutoHyphens w:val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 1. Как обеспечить безопасность дошкольников: Конспекты занятий по основам         безопасности детей дошкольного возраста: Кн. для воспитателей детского сада. / К.Ю. Белая, В.Н. Зимонина, Л.А. Кондрыкинская и др. – 5-е изд. – М.: Просвещение, 2005. – 24 с.</w:t>
            </w:r>
          </w:p>
          <w:p w:rsidR="009720BD" w:rsidRPr="0042063F" w:rsidRDefault="009720BD" w:rsidP="00423557">
            <w:pPr>
              <w:suppressAutoHyphens w:val="0"/>
              <w:ind w:left="72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 2. Наглядное пособие: Правила безопасности для дошкольников. – М.: Айрис-Пресс, 2007.</w:t>
            </w:r>
          </w:p>
          <w:p w:rsidR="009720BD" w:rsidRPr="0042063F" w:rsidRDefault="009720BD" w:rsidP="00423557">
            <w:pPr>
              <w:suppressAutoHyphens w:val="0"/>
              <w:ind w:left="72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  3. Чермашенцева, О.В.Основы безопасности поведения дошкольников. Занятия, планирование, рекомендации/ О.В.Чермашенцева. – М.:Учитель, 2010, 207 с.</w:t>
            </w:r>
          </w:p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Шорыгина Т.А. Осторожные сказки: Безопасность для малышей. – М.: Книголюб, 2004.</w:t>
            </w:r>
          </w:p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Ж.М. Корисова. Сценарий мероприятий по пожарной безопасности. – Волгоград, 2000.</w:t>
            </w:r>
          </w:p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Образовательная область «Безопасность» Как работать по программе «Детство»./ Деркунская В.А., Гусаров Т.Г. – М.: ТЦ Сфера, 2012.</w:t>
            </w:r>
          </w:p>
          <w:p w:rsidR="009720BD" w:rsidRPr="0042063F" w:rsidRDefault="009720BD" w:rsidP="000B0397">
            <w:pPr>
              <w:numPr>
                <w:ilvl w:val="0"/>
                <w:numId w:val="1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Программа «Светофор» Г.И. Ванилова;  «Обучение детей дошкольного возраста ПДД» - «Детство-пресс», 2009.</w:t>
            </w:r>
          </w:p>
        </w:tc>
      </w:tr>
    </w:tbl>
    <w:p w:rsidR="009720BD" w:rsidRPr="0042063F" w:rsidRDefault="009720BD" w:rsidP="000B0397">
      <w:pPr>
        <w:suppressAutoHyphens w:val="0"/>
        <w:jc w:val="center"/>
        <w:rPr>
          <w:b/>
          <w:color w:val="000000"/>
          <w:lang w:eastAsia="ru-RU"/>
        </w:rPr>
      </w:pPr>
    </w:p>
    <w:p w:rsidR="009720BD" w:rsidRPr="0042063F" w:rsidRDefault="009720BD" w:rsidP="000B0397">
      <w:pPr>
        <w:suppressAutoHyphens w:val="0"/>
        <w:jc w:val="center"/>
        <w:rPr>
          <w:b/>
          <w:lang w:eastAsia="ru-RU"/>
        </w:rPr>
      </w:pPr>
      <w:r w:rsidRPr="0042063F">
        <w:rPr>
          <w:b/>
          <w:lang w:eastAsia="ru-RU"/>
        </w:rPr>
        <w:t>Труд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0"/>
        <w:gridCol w:w="7301"/>
      </w:tblGrid>
      <w:tr w:rsidR="009720BD" w:rsidRPr="0042063F" w:rsidTr="00423557">
        <w:tc>
          <w:tcPr>
            <w:tcW w:w="1186" w:type="pct"/>
          </w:tcPr>
          <w:p w:rsidR="009720BD" w:rsidRPr="0042063F" w:rsidRDefault="009720BD" w:rsidP="00423557">
            <w:pPr>
              <w:suppressAutoHyphens w:val="0"/>
              <w:rPr>
                <w:b/>
                <w:lang w:eastAsia="ru-RU"/>
              </w:rPr>
            </w:pPr>
            <w:r w:rsidRPr="0042063F">
              <w:rPr>
                <w:b/>
                <w:lang w:eastAsia="ru-RU"/>
              </w:rPr>
              <w:t>Перечень литературы</w:t>
            </w:r>
          </w:p>
        </w:tc>
        <w:tc>
          <w:tcPr>
            <w:tcW w:w="3814" w:type="pct"/>
          </w:tcPr>
          <w:p w:rsidR="009720BD" w:rsidRPr="0042063F" w:rsidRDefault="009720BD" w:rsidP="00423557">
            <w:pPr>
              <w:suppressAutoHyphens w:val="0"/>
              <w:ind w:left="16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1. Трудовое воспитание в детском саду. Программа и методические рекомендации для работы с детьми 2-7 лет / </w:t>
            </w:r>
            <w:r w:rsidRPr="0042063F">
              <w:rPr>
                <w:color w:val="000000"/>
                <w:lang w:eastAsia="ru-RU"/>
              </w:rPr>
              <w:t>Т.С.Комарова, Л.В.Куцакова, Л.Ю.Павлова. – М.: Мозаика-Синтез, 2005.</w:t>
            </w:r>
          </w:p>
          <w:p w:rsidR="009720BD" w:rsidRPr="0042063F" w:rsidRDefault="009720BD" w:rsidP="00423557">
            <w:pPr>
              <w:suppressAutoHyphens w:val="0"/>
              <w:ind w:left="16"/>
              <w:rPr>
                <w:lang w:eastAsia="ru-RU"/>
              </w:rPr>
            </w:pPr>
            <w:r w:rsidRPr="0042063F">
              <w:rPr>
                <w:lang w:eastAsia="ru-RU"/>
              </w:rPr>
              <w:t>2. Дошкольник и рукотворный мир. Пед.технология. / М.В.Крулехт. – СПб.: Детство-Пресс, 2003.</w:t>
            </w:r>
          </w:p>
          <w:p w:rsidR="009720BD" w:rsidRPr="0042063F" w:rsidRDefault="009720BD" w:rsidP="00423557">
            <w:pPr>
              <w:suppressAutoHyphens w:val="0"/>
              <w:ind w:left="16"/>
              <w:rPr>
                <w:lang w:eastAsia="ru-RU"/>
              </w:rPr>
            </w:pPr>
            <w:r w:rsidRPr="0042063F">
              <w:rPr>
                <w:lang w:eastAsia="ru-RU"/>
              </w:rPr>
              <w:t>3.Программа и методические рекомендации: для работы с детьми 2-7 лет. Конструирование и ручной труд в детском саду. Занятия с дошкольниками по конструированию и ручному труду. / Л.В. Куцакова. – М.: Совершенство,2010. – 64 с.</w:t>
            </w:r>
          </w:p>
        </w:tc>
      </w:tr>
      <w:tr w:rsidR="009720BD" w:rsidRPr="0042063F" w:rsidTr="00423557">
        <w:tc>
          <w:tcPr>
            <w:tcW w:w="1186" w:type="pct"/>
          </w:tcPr>
          <w:p w:rsidR="009720BD" w:rsidRPr="0042063F" w:rsidRDefault="009720BD" w:rsidP="00423557">
            <w:pPr>
              <w:suppressAutoHyphens w:val="0"/>
              <w:rPr>
                <w:b/>
                <w:lang w:eastAsia="ru-RU"/>
              </w:rPr>
            </w:pPr>
            <w:r w:rsidRPr="0042063F">
              <w:rPr>
                <w:b/>
                <w:lang w:eastAsia="ru-RU"/>
              </w:rPr>
              <w:t xml:space="preserve"> Перечень пособий</w:t>
            </w:r>
          </w:p>
        </w:tc>
        <w:tc>
          <w:tcPr>
            <w:tcW w:w="3814" w:type="pct"/>
          </w:tcPr>
          <w:p w:rsidR="009720BD" w:rsidRPr="0042063F" w:rsidRDefault="009720BD" w:rsidP="000B0397">
            <w:pPr>
              <w:numPr>
                <w:ilvl w:val="0"/>
                <w:numId w:val="8"/>
              </w:numPr>
              <w:tabs>
                <w:tab w:val="num" w:pos="-86"/>
                <w:tab w:val="left" w:pos="454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Дошкольник и труд. Учебно-методическое пособие. / Р.С.Буре. – СПб.: Детство-Пресс, 2004.</w:t>
            </w:r>
          </w:p>
          <w:p w:rsidR="009720BD" w:rsidRPr="0042063F" w:rsidRDefault="009720BD" w:rsidP="000B0397">
            <w:pPr>
              <w:numPr>
                <w:ilvl w:val="0"/>
                <w:numId w:val="8"/>
              </w:numPr>
              <w:tabs>
                <w:tab w:val="num" w:pos="-86"/>
                <w:tab w:val="left" w:pos="454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rFonts w:cs="Arial"/>
                <w:lang w:eastAsia="ru-RU"/>
              </w:rPr>
              <w:t xml:space="preserve">Салагаева, Л. Ручной труд для детей: Чудесные скорлупки. Методическое пособие/ Л.Салагаева. – М.:Детсво-Пресс, 2009. </w:t>
            </w:r>
          </w:p>
          <w:p w:rsidR="009720BD" w:rsidRPr="0042063F" w:rsidRDefault="009720BD" w:rsidP="000B0397">
            <w:pPr>
              <w:numPr>
                <w:ilvl w:val="0"/>
                <w:numId w:val="8"/>
              </w:numPr>
              <w:tabs>
                <w:tab w:val="num" w:pos="-86"/>
                <w:tab w:val="left" w:pos="454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Воспитатель и дети. Учебное пособие. Глава « Растим  самостоятельных и   инициативных». / Р.С. Буре, Л.Ф. Островская. – М.: Ювента, 2001.</w:t>
            </w:r>
          </w:p>
          <w:p w:rsidR="009720BD" w:rsidRPr="0042063F" w:rsidRDefault="009720BD" w:rsidP="000B0397">
            <w:pPr>
              <w:numPr>
                <w:ilvl w:val="0"/>
                <w:numId w:val="8"/>
              </w:numPr>
              <w:tabs>
                <w:tab w:val="num" w:pos="-86"/>
                <w:tab w:val="left" w:pos="454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Нравственно-трудовое воспитание ребёнка- дошкольника. Пособие для педагогов. / Л.В.Куцакова. – М.: Владос, 2003.</w:t>
            </w:r>
          </w:p>
          <w:p w:rsidR="009720BD" w:rsidRPr="0042063F" w:rsidRDefault="009720BD" w:rsidP="000B0397">
            <w:pPr>
              <w:numPr>
                <w:ilvl w:val="0"/>
                <w:numId w:val="8"/>
              </w:numPr>
              <w:tabs>
                <w:tab w:val="num" w:pos="-86"/>
                <w:tab w:val="left" w:pos="454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Рукотворный мир. Сценарии игр-занятий для дошкольников. / О.В.Дыбина. –</w:t>
            </w:r>
          </w:p>
          <w:p w:rsidR="009720BD" w:rsidRPr="0042063F" w:rsidRDefault="009720BD" w:rsidP="000B0397">
            <w:pPr>
              <w:numPr>
                <w:ilvl w:val="0"/>
                <w:numId w:val="8"/>
              </w:numPr>
              <w:tabs>
                <w:tab w:val="num" w:pos="-86"/>
                <w:tab w:val="left" w:pos="454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Тематический словарь в картинках. Мир человека.Современные профессии. К программе « Я-человек». К.П. Нефёдова. – М: Школьная пресса, 2008.</w:t>
            </w:r>
          </w:p>
        </w:tc>
      </w:tr>
    </w:tbl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i/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i/>
          <w:lang w:eastAsia="ru-RU"/>
        </w:rPr>
      </w:pPr>
      <w:r w:rsidRPr="0042063F">
        <w:rPr>
          <w:i/>
          <w:lang w:eastAsia="ru-RU"/>
        </w:rPr>
        <w:t>Методическое обеспечение образовательной области «познавательное развитие»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  <w:r w:rsidRPr="0042063F">
        <w:rPr>
          <w:lang w:eastAsia="ru-RU"/>
        </w:rPr>
        <w:t>Основная литература, дополнительная литература, наглядно дидактические пособия: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</w:p>
    <w:p w:rsidR="009720BD" w:rsidRPr="0042063F" w:rsidRDefault="009720BD" w:rsidP="000B0397">
      <w:pPr>
        <w:suppressAutoHyphens w:val="0"/>
        <w:jc w:val="center"/>
        <w:rPr>
          <w:b/>
          <w:lang w:eastAsia="ru-RU"/>
        </w:rPr>
      </w:pPr>
      <w:r w:rsidRPr="0042063F">
        <w:rPr>
          <w:b/>
          <w:lang w:eastAsia="ru-RU"/>
        </w:rPr>
        <w:t>Познание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1"/>
        <w:gridCol w:w="7420"/>
      </w:tblGrid>
      <w:tr w:rsidR="009720BD" w:rsidRPr="0042063F" w:rsidTr="00423557">
        <w:tc>
          <w:tcPr>
            <w:tcW w:w="942" w:type="pct"/>
          </w:tcPr>
          <w:p w:rsidR="009720BD" w:rsidRPr="0042063F" w:rsidRDefault="009720BD" w:rsidP="00423557">
            <w:pPr>
              <w:suppressAutoHyphens w:val="0"/>
              <w:rPr>
                <w:b/>
                <w:lang w:eastAsia="ru-RU"/>
              </w:rPr>
            </w:pPr>
            <w:r w:rsidRPr="0042063F">
              <w:rPr>
                <w:b/>
                <w:lang w:eastAsia="ru-RU"/>
              </w:rPr>
              <w:t>математика</w:t>
            </w:r>
          </w:p>
        </w:tc>
        <w:tc>
          <w:tcPr>
            <w:tcW w:w="4058" w:type="pct"/>
          </w:tcPr>
          <w:p w:rsidR="009720BD" w:rsidRPr="0042063F" w:rsidRDefault="009720BD" w:rsidP="000B0397">
            <w:pPr>
              <w:numPr>
                <w:ilvl w:val="0"/>
                <w:numId w:val="9"/>
              </w:numPr>
              <w:tabs>
                <w:tab w:val="left" w:pos="361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Развивающие занятия с детьми 6-7 лет / Под ред. Л.А. Парамоновой. – М.: ОЛМА Медиа Групп, 2008.</w:t>
            </w:r>
          </w:p>
          <w:p w:rsidR="009720BD" w:rsidRPr="0042063F" w:rsidRDefault="009720BD" w:rsidP="000B0397">
            <w:pPr>
              <w:numPr>
                <w:ilvl w:val="0"/>
                <w:numId w:val="9"/>
              </w:numPr>
              <w:tabs>
                <w:tab w:val="left" w:pos="361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Г.И. Бабаева, А.Г. Гогоберидзе, З.А. Михайлова. Примерная ООП дошкольного образования «Детство» переработанная в соответствии с ФГТ. СПб, 2011.</w:t>
            </w:r>
          </w:p>
          <w:p w:rsidR="009720BD" w:rsidRPr="0042063F" w:rsidRDefault="009720BD" w:rsidP="000B0397">
            <w:pPr>
              <w:numPr>
                <w:ilvl w:val="0"/>
                <w:numId w:val="9"/>
              </w:numPr>
              <w:tabs>
                <w:tab w:val="left" w:pos="361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А.И. Иванова. Живая экология. Программа экологического образования детей. Творческий центр «Сфера», 2007.</w:t>
            </w:r>
          </w:p>
          <w:p w:rsidR="009720BD" w:rsidRPr="0042063F" w:rsidRDefault="009720BD" w:rsidP="000B0397">
            <w:pPr>
              <w:numPr>
                <w:ilvl w:val="0"/>
                <w:numId w:val="9"/>
              </w:numPr>
              <w:tabs>
                <w:tab w:val="left" w:pos="361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Н.Н. Кондратьева и др. Мы. Программа экологического образования детей. СПб «Детство - Пресс», 2001.</w:t>
            </w:r>
          </w:p>
        </w:tc>
      </w:tr>
      <w:tr w:rsidR="009720BD" w:rsidRPr="0042063F" w:rsidTr="00423557">
        <w:tc>
          <w:tcPr>
            <w:tcW w:w="942" w:type="pct"/>
          </w:tcPr>
          <w:p w:rsidR="009720BD" w:rsidRPr="0042063F" w:rsidRDefault="009720BD" w:rsidP="00423557">
            <w:pPr>
              <w:suppressAutoHyphens w:val="0"/>
              <w:rPr>
                <w:b/>
                <w:lang w:eastAsia="ru-RU"/>
              </w:rPr>
            </w:pPr>
            <w:r w:rsidRPr="0042063F">
              <w:rPr>
                <w:b/>
                <w:lang w:eastAsia="ru-RU"/>
              </w:rPr>
              <w:t>Конструирование</w:t>
            </w:r>
          </w:p>
        </w:tc>
        <w:tc>
          <w:tcPr>
            <w:tcW w:w="4058" w:type="pct"/>
          </w:tcPr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Куцакова Л.В. Конструирование и ручной труд в детском саду: Программа и конспекты занятий. М.,2007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Программа воспитания и обучения в детском саду. / Под редакцией М.А.Васильевой, В.В. Гербовой, Т.С.Комаровой.- М.: Мозаика-Синтез, 2005.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Цветные ладошки. / И.А.Лыкова. – М., 2007.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Куцакова Л.В. Творим и мастерим. Ручной труд: Пособие для педагогов и родителей. –М., 2007.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Под редакцией Л.М. Маневцовой, П.Г. Саморуковой. СПб «Детство - Пресс», 2000.  Комплексные  занимательные занятия в подготовительной группе./ Ю.А. Вакуленко – издательство «Учитель» Волгоград, 2009.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Ю. Гурьянова. Математические игры и головоломки. Дом Рипол Классик Москва, 2008.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Е.А. Алябьева. Развитие логического мышления и речи детей 5-8 лет. Творческий центр «Сфера» Москва, 2005.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Л.В. Минкевич. Математика в детском саду. Подготовительная к школе группа. Москва. Издательство «Скрипторий 2003», 2010.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Г.А. Шорышка. Домашние животные. Какие они? Москва. Издательство ГНОМ и Д, 2003.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А.А. Смоленцева, О.В. Пустовойт. Математика до школы.  «Детство- пресс», 2002.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Г.М. Бондаренко. Экологические занятия с детьми 6-7 лет. ТЦ «Учитель» Воронеж, 2004.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Под редакцией Л.Н. Прохоровой. Организация экспериментальной деятельности дошкольников. Москва АРКТИ, 2003.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З.А. Михайлова. Игровые задачи для дошкольников.  «Детство - пресс» СПб, 2001.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С.Н. Николаева. Методическое пособие к программе «Зеленая тропинка». Москва «Просвещение», 2001.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Н.В. Волчкова, Н.В. Степанова. Конспекты занятий. Познавательное развитие. Воронеж, 2008.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Е.А. Носова, Р.Л. Непомнящая. Логика и математика для дошкольников. СПб «Детство - пресс», 2005.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Н.А. Арапова-Пескарева. «Формирование элементарных математических представлений в детском саду» Мозаика Санкт Петербург 2008.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«Чего не бывает на свете». О.М. Дыченко, Е.А. Агеева. Москва «Просвещение», 1999.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Е.А. Янушко. «Сенсорное развитие детей раннего возраста 1-3 г» Издательство Мозаика- синтез, 2011.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Михайлова З.А., Полякова М.Н..  Образовательная область «Познание». Как работать по программе «Детство». ООО издательство «Детство- пресс»; М.: ТЦ «Сфера», 2013.</w:t>
            </w:r>
          </w:p>
          <w:p w:rsidR="009720BD" w:rsidRPr="0042063F" w:rsidRDefault="009720BD" w:rsidP="000B0397">
            <w:pPr>
              <w:numPr>
                <w:ilvl w:val="0"/>
                <w:numId w:val="10"/>
              </w:numPr>
              <w:tabs>
                <w:tab w:val="left" w:pos="361"/>
                <w:tab w:val="num" w:pos="567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 Кроха. Программа воспитания и развития детей раннего возраста.  «Играем с малышами». Г.Г. Григорьева. М.: Просвещение, 2005.  </w:t>
            </w:r>
          </w:p>
        </w:tc>
      </w:tr>
    </w:tbl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i/>
          <w:lang w:eastAsia="ru-RU"/>
        </w:rPr>
      </w:pPr>
      <w:r w:rsidRPr="0042063F">
        <w:rPr>
          <w:i/>
          <w:lang w:eastAsia="ru-RU"/>
        </w:rPr>
        <w:t>Методическое обеспечение образовательной области «речевое развитие»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  <w:r w:rsidRPr="0042063F">
        <w:rPr>
          <w:lang w:eastAsia="ru-RU"/>
        </w:rPr>
        <w:t>Основная литература, дополнительная литература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  <w:r w:rsidRPr="0042063F">
        <w:rPr>
          <w:lang w:eastAsia="ru-RU"/>
        </w:rPr>
        <w:t>Наглядно дидактические пособия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lang w:eastAsia="ru-RU"/>
        </w:rPr>
      </w:pPr>
    </w:p>
    <w:p w:rsidR="009720BD" w:rsidRPr="0042063F" w:rsidRDefault="009720BD" w:rsidP="000B0397">
      <w:pPr>
        <w:suppressAutoHyphens w:val="0"/>
        <w:jc w:val="center"/>
        <w:rPr>
          <w:b/>
          <w:lang w:eastAsia="ru-RU"/>
        </w:rPr>
      </w:pPr>
      <w:r w:rsidRPr="0042063F">
        <w:rPr>
          <w:b/>
          <w:color w:val="000000"/>
          <w:lang w:eastAsia="ru-RU"/>
        </w:rPr>
        <w:t>Речевое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7"/>
        <w:gridCol w:w="7754"/>
      </w:tblGrid>
      <w:tr w:rsidR="009720BD" w:rsidRPr="0042063F" w:rsidTr="00F60097">
        <w:tc>
          <w:tcPr>
            <w:tcW w:w="2088" w:type="dxa"/>
          </w:tcPr>
          <w:p w:rsidR="009720BD" w:rsidRPr="00F60097" w:rsidRDefault="009720BD" w:rsidP="00F60097">
            <w:pPr>
              <w:suppressAutoHyphens w:val="0"/>
              <w:rPr>
                <w:b/>
                <w:lang w:eastAsia="ru-RU"/>
              </w:rPr>
            </w:pPr>
            <w:r w:rsidRPr="00F60097">
              <w:rPr>
                <w:b/>
                <w:lang w:eastAsia="ru-RU"/>
              </w:rPr>
              <w:t>Перечень литературы</w:t>
            </w:r>
          </w:p>
        </w:tc>
        <w:tc>
          <w:tcPr>
            <w:tcW w:w="12392" w:type="dxa"/>
          </w:tcPr>
          <w:p w:rsidR="009720BD" w:rsidRPr="0042063F" w:rsidRDefault="009720BD" w:rsidP="00F60097">
            <w:pPr>
              <w:numPr>
                <w:ilvl w:val="0"/>
                <w:numId w:val="11"/>
              </w:numPr>
              <w:tabs>
                <w:tab w:val="clear" w:pos="360"/>
                <w:tab w:val="left" w:pos="361"/>
              </w:tabs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Арушанова А.Г., Рычагова Е.С. Игры со звучащим словом. – М., 2009.</w:t>
            </w:r>
          </w:p>
          <w:p w:rsidR="009720BD" w:rsidRPr="0042063F" w:rsidRDefault="009720BD" w:rsidP="00F60097">
            <w:pPr>
              <w:numPr>
                <w:ilvl w:val="0"/>
                <w:numId w:val="11"/>
              </w:numPr>
              <w:tabs>
                <w:tab w:val="clear" w:pos="360"/>
                <w:tab w:val="left" w:pos="361"/>
              </w:tabs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Гризик, Т.И. Маленький волшебник. Пособие для обследования и закрепления грамматического строя речи у детей 4-5 лет/ Т.И.Гризик – М.:Росмэн, 2006. – 47 с.</w:t>
            </w:r>
          </w:p>
          <w:p w:rsidR="009720BD" w:rsidRPr="0042063F" w:rsidRDefault="009720BD" w:rsidP="00F60097">
            <w:pPr>
              <w:numPr>
                <w:ilvl w:val="0"/>
                <w:numId w:val="11"/>
              </w:numPr>
              <w:tabs>
                <w:tab w:val="clear" w:pos="360"/>
                <w:tab w:val="left" w:pos="361"/>
              </w:tabs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Гризик, Т.И.Познаю мир. Методика – М.: Просвещение, 2004 – 160 с.</w:t>
            </w:r>
          </w:p>
          <w:p w:rsidR="009720BD" w:rsidRPr="0042063F" w:rsidRDefault="009720BD" w:rsidP="00F60097">
            <w:pPr>
              <w:numPr>
                <w:ilvl w:val="0"/>
                <w:numId w:val="11"/>
              </w:numPr>
              <w:tabs>
                <w:tab w:val="clear" w:pos="360"/>
                <w:tab w:val="left" w:pos="361"/>
              </w:tabs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Гризик, Т.И. Познаю мир. Предметы вокруг нас. Развивающая книга для детей младшего дошкольного возраста/Т.И.Гризик – М.: Просвещение, 2010 – 31 с.</w:t>
            </w:r>
          </w:p>
          <w:p w:rsidR="009720BD" w:rsidRPr="00F60097" w:rsidRDefault="009720BD" w:rsidP="00F60097">
            <w:pPr>
              <w:numPr>
                <w:ilvl w:val="0"/>
                <w:numId w:val="11"/>
              </w:numPr>
              <w:tabs>
                <w:tab w:val="left" w:pos="152"/>
              </w:tabs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bCs/>
                <w:kern w:val="36"/>
                <w:lang w:eastAsia="ru-RU"/>
              </w:rPr>
              <w:t>Раз - словечко, два - словечко. 5-9 лет/А.Арушанова – М.: Карапуз, 2005</w:t>
            </w:r>
          </w:p>
          <w:p w:rsidR="009720BD" w:rsidRPr="00F60097" w:rsidRDefault="009720BD" w:rsidP="00F60097">
            <w:pPr>
              <w:numPr>
                <w:ilvl w:val="0"/>
                <w:numId w:val="11"/>
              </w:numPr>
              <w:tabs>
                <w:tab w:val="left" w:pos="152"/>
              </w:tabs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Пословицы, поговорки и стихи о любви и дружбе</w:t>
            </w:r>
            <w:r w:rsidRPr="00F60097">
              <w:rPr>
                <w:bCs/>
                <w:kern w:val="36"/>
                <w:lang w:eastAsia="ru-RU"/>
              </w:rPr>
              <w:t xml:space="preserve"> /О.С. Ушакова. – М.:Литера, 2008.</w:t>
            </w:r>
          </w:p>
          <w:p w:rsidR="009720BD" w:rsidRPr="00F60097" w:rsidRDefault="009720BD" w:rsidP="00F60097">
            <w:pPr>
              <w:numPr>
                <w:ilvl w:val="0"/>
                <w:numId w:val="11"/>
              </w:numPr>
              <w:tabs>
                <w:tab w:val="left" w:pos="152"/>
              </w:tabs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Логопедическая серия: Ш-ш-шипящие скороговорки/ А.Максаков. – М.:</w:t>
            </w:r>
            <w:r w:rsidRPr="00F60097">
              <w:rPr>
                <w:bCs/>
                <w:kern w:val="36"/>
                <w:lang w:eastAsia="ru-RU"/>
              </w:rPr>
              <w:t xml:space="preserve"> Карапуз, 2009.</w:t>
            </w:r>
          </w:p>
          <w:p w:rsidR="009720BD" w:rsidRPr="00F60097" w:rsidRDefault="009720BD" w:rsidP="00F60097">
            <w:pPr>
              <w:numPr>
                <w:ilvl w:val="0"/>
                <w:numId w:val="11"/>
              </w:numPr>
              <w:tabs>
                <w:tab w:val="left" w:pos="152"/>
              </w:tabs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Логопедическая серия: Л-л-лычащие скороговорки/ А.Максаков. – М.:</w:t>
            </w:r>
            <w:r w:rsidRPr="00F60097">
              <w:rPr>
                <w:bCs/>
                <w:kern w:val="36"/>
                <w:lang w:eastAsia="ru-RU"/>
              </w:rPr>
              <w:t xml:space="preserve"> Карапуз, 2009.</w:t>
            </w:r>
          </w:p>
          <w:p w:rsidR="009720BD" w:rsidRPr="00F60097" w:rsidRDefault="009720BD" w:rsidP="00F60097">
            <w:pPr>
              <w:numPr>
                <w:ilvl w:val="0"/>
                <w:numId w:val="11"/>
              </w:numPr>
              <w:tabs>
                <w:tab w:val="left" w:pos="152"/>
              </w:tabs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bCs/>
                <w:kern w:val="36"/>
                <w:lang w:eastAsia="ru-RU"/>
              </w:rPr>
              <w:t>Логопедическая серия: С-с-свистящие скороговорки/ А.Максаков. – М.: Карапуз, 2009.</w:t>
            </w:r>
          </w:p>
        </w:tc>
      </w:tr>
      <w:tr w:rsidR="009720BD" w:rsidRPr="0042063F" w:rsidTr="00F60097">
        <w:tc>
          <w:tcPr>
            <w:tcW w:w="2088" w:type="dxa"/>
          </w:tcPr>
          <w:p w:rsidR="009720BD" w:rsidRPr="00F60097" w:rsidRDefault="009720BD" w:rsidP="00F60097">
            <w:pPr>
              <w:suppressAutoHyphens w:val="0"/>
              <w:rPr>
                <w:b/>
                <w:lang w:eastAsia="ru-RU"/>
              </w:rPr>
            </w:pPr>
            <w:r w:rsidRPr="00F60097">
              <w:rPr>
                <w:b/>
                <w:lang w:eastAsia="ru-RU"/>
              </w:rPr>
              <w:t>Перечень пособий</w:t>
            </w:r>
          </w:p>
        </w:tc>
        <w:tc>
          <w:tcPr>
            <w:tcW w:w="12392" w:type="dxa"/>
          </w:tcPr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5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Пособие для педагогов дошкольных учреждений. Для занятий с детьми от рождения до семи лет Воспитание звуковой культуры речи у дошкольников. / А.Максаков – М.: Мозаика-Синтез, 2008.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5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 xml:space="preserve">Развитие правильной речи ребенка в семье. Пособие для родителей и </w:t>
            </w:r>
            <w:hyperlink r:id="rId5" w:history="1">
              <w:r w:rsidRPr="00F60097">
                <w:rPr>
                  <w:rFonts w:cs="Arial"/>
                  <w:bCs/>
                  <w:color w:val="0000FF"/>
                  <w:kern w:val="36"/>
                  <w:u w:val="single"/>
                  <w:lang w:eastAsia="ru-RU"/>
                </w:rPr>
                <w:t>воспитателей</w:t>
              </w:r>
            </w:hyperlink>
            <w:r w:rsidRPr="00F60097">
              <w:rPr>
                <w:rFonts w:cs="Arial"/>
                <w:bCs/>
                <w:kern w:val="36"/>
                <w:lang w:eastAsia="ru-RU"/>
              </w:rPr>
              <w:t>/ А.Максаков – М.: Мозаика-Синтез, 2008.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5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bCs/>
                <w:kern w:val="36"/>
                <w:lang w:eastAsia="ru-RU"/>
              </w:rPr>
              <w:t>Пословицы и поговорки для развития речи</w:t>
            </w:r>
            <w:r w:rsidRPr="00F60097">
              <w:rPr>
                <w:rFonts w:cs="Arial"/>
                <w:bCs/>
                <w:kern w:val="36"/>
                <w:lang w:eastAsia="ru-RU"/>
              </w:rPr>
              <w:t>/ Е.Виноградова – М.: АСТ,  2009.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0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Общаться с ребенком. Как?/Ю.Б.Гиппенрейтер. – М.: АСТ, 2010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0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 xml:space="preserve"> Т.И. Тарабарина, Н.В. Елкина и др. Пословицы, поговорки, потешки, скороговорки. Ярославль Академия развития, 2001.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0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Ю.Г. Круглов. Русские народные загадки, пословицы, поговорки. Москва Просвещение, 2000.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0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Е. Раннева. Ах, выросла игралица!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0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Детские частушки, шутки, прибаутки./Бахметьева Т.И., Соколова Г.Т.. Ярославль «Академия развития». 2007.</w:t>
            </w:r>
          </w:p>
          <w:p w:rsidR="009720BD" w:rsidRPr="00F60097" w:rsidRDefault="009720BD" w:rsidP="00F60097">
            <w:pPr>
              <w:numPr>
                <w:ilvl w:val="0"/>
                <w:numId w:val="12"/>
              </w:numPr>
              <w:tabs>
                <w:tab w:val="left" w:pos="0"/>
                <w:tab w:val="left" w:pos="240"/>
              </w:tabs>
              <w:suppressAutoHyphens w:val="0"/>
              <w:ind w:left="35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Речевой этикет старших дошкольников./ О.Ю. Безгиня. Москва</w:t>
            </w: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. Мозаика – Синтез, 2004.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cs="Arial"/>
                <w:bCs/>
                <w:kern w:val="36"/>
                <w:lang w:eastAsia="ru-RU"/>
              </w:rPr>
              <w:t>10</w:t>
            </w: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.Развитие речевого восприятия./ И.А. Морозова, М.А. Пушкарева. Мозаика-Синтез. Москва, 2008.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11.Развитие диалогического общения./ Москва «Мозаика-Синтез», 2008.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12.Речевое развлечение в детском саду./ В.П. Линковская. «Мозаика-Синтез», 2008.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13.Логопедия в детском саду./ Л.Н. Смирнова, С.Н. Овчинников. «Мозаика-Синтез», 2003.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14.Развитие логического мышления и речи детей 5-7 лет./ Е.А. Алябьева. 2006.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15.Обучение грамоте детей дошкольного возраста./ Г.И. Марцинкевич. Волгоград «Учитель» 2006.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16.Занятия с детьми 2-3 лет: развитие речи, художественная литература, изобразительная деятельность./ Г.И. Винникова, 2011.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>17.Конспекты занятий в первой младшей группе./ Н.А. Карпухина – Воронеж, 2007.</w:t>
            </w:r>
          </w:p>
          <w:p w:rsidR="009720BD" w:rsidRPr="00F60097" w:rsidRDefault="009720BD" w:rsidP="00F60097">
            <w:pPr>
              <w:tabs>
                <w:tab w:val="left" w:pos="0"/>
                <w:tab w:val="left" w:pos="240"/>
              </w:tabs>
              <w:suppressAutoHyphens w:val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F60097"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  <w:t xml:space="preserve">18.Комплексные развивающие занятия с детьми раннего возраста./ Е.Е. Хомякова – Сиб.: ООО Издательство «Детство-Пресс», 2011. </w:t>
            </w:r>
          </w:p>
        </w:tc>
      </w:tr>
    </w:tbl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i/>
          <w:lang w:eastAsia="ru-RU"/>
        </w:rPr>
      </w:pPr>
      <w:r w:rsidRPr="0042063F">
        <w:rPr>
          <w:lang w:eastAsia="ru-RU"/>
        </w:rPr>
        <w:tab/>
      </w:r>
      <w:r w:rsidRPr="0042063F">
        <w:rPr>
          <w:i/>
          <w:lang w:eastAsia="ru-RU"/>
        </w:rPr>
        <w:t>Методическое обеспечение образовательной области «художественно-эстетическое развитие»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  <w:r w:rsidRPr="0042063F">
        <w:rPr>
          <w:lang w:eastAsia="ru-RU"/>
        </w:rPr>
        <w:t>Основная литература</w:t>
      </w:r>
    </w:p>
    <w:p w:rsidR="009720BD" w:rsidRPr="0042063F" w:rsidRDefault="009720BD" w:rsidP="000B0397">
      <w:pPr>
        <w:suppressAutoHyphens w:val="0"/>
        <w:jc w:val="center"/>
        <w:rPr>
          <w:b/>
          <w:bCs/>
          <w:lang w:eastAsia="ru-RU"/>
        </w:rPr>
      </w:pPr>
      <w:r w:rsidRPr="0042063F">
        <w:rPr>
          <w:b/>
          <w:bCs/>
          <w:lang w:eastAsia="ru-RU"/>
        </w:rPr>
        <w:t>ЧХЛ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7"/>
        <w:gridCol w:w="7354"/>
      </w:tblGrid>
      <w:tr w:rsidR="009720BD" w:rsidRPr="0042063F" w:rsidTr="00423557">
        <w:tc>
          <w:tcPr>
            <w:tcW w:w="1158" w:type="pct"/>
          </w:tcPr>
          <w:p w:rsidR="009720BD" w:rsidRPr="0042063F" w:rsidRDefault="009720BD" w:rsidP="00423557">
            <w:pPr>
              <w:suppressAutoHyphens w:val="0"/>
              <w:rPr>
                <w:b/>
                <w:lang w:eastAsia="ru-RU"/>
              </w:rPr>
            </w:pPr>
            <w:r w:rsidRPr="0042063F">
              <w:rPr>
                <w:b/>
                <w:lang w:eastAsia="ru-RU"/>
              </w:rPr>
              <w:t>Перечень литературы</w:t>
            </w:r>
          </w:p>
        </w:tc>
        <w:tc>
          <w:tcPr>
            <w:tcW w:w="3842" w:type="pct"/>
          </w:tcPr>
          <w:p w:rsidR="009720BD" w:rsidRPr="0042063F" w:rsidRDefault="009720BD" w:rsidP="000B0397">
            <w:pPr>
              <w:numPr>
                <w:ilvl w:val="0"/>
                <w:numId w:val="13"/>
              </w:numPr>
              <w:tabs>
                <w:tab w:val="num" w:pos="-25"/>
                <w:tab w:val="left" w:pos="30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Детство: Программа развития и воспитания детей в детском саду/ В.И.Логинова. – М.: Детство-Пресс, 2010.</w:t>
            </w:r>
          </w:p>
          <w:p w:rsidR="009720BD" w:rsidRPr="0042063F" w:rsidRDefault="009720BD" w:rsidP="000B0397">
            <w:pPr>
              <w:numPr>
                <w:ilvl w:val="0"/>
                <w:numId w:val="13"/>
              </w:numPr>
              <w:tabs>
                <w:tab w:val="num" w:pos="-25"/>
                <w:tab w:val="left" w:pos="30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Я начинаю читать. Методика. Развитие интереса и способностей к чтению у детей 6-7 лет/Ю.В.Колесникова. – М.: Ювента, 2008.</w:t>
            </w:r>
          </w:p>
        </w:tc>
      </w:tr>
      <w:tr w:rsidR="009720BD" w:rsidRPr="0042063F" w:rsidTr="00423557">
        <w:tc>
          <w:tcPr>
            <w:tcW w:w="1158" w:type="pct"/>
          </w:tcPr>
          <w:p w:rsidR="009720BD" w:rsidRPr="0042063F" w:rsidRDefault="009720BD" w:rsidP="00423557">
            <w:pPr>
              <w:suppressAutoHyphens w:val="0"/>
              <w:spacing w:line="360" w:lineRule="auto"/>
              <w:rPr>
                <w:b/>
                <w:lang w:eastAsia="ru-RU"/>
              </w:rPr>
            </w:pPr>
            <w:r w:rsidRPr="0042063F">
              <w:rPr>
                <w:b/>
                <w:lang w:eastAsia="ru-RU"/>
              </w:rPr>
              <w:t>Перечень пособий</w:t>
            </w:r>
          </w:p>
        </w:tc>
        <w:tc>
          <w:tcPr>
            <w:tcW w:w="3842" w:type="pct"/>
          </w:tcPr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 xml:space="preserve">Книга для чтения в детском саду и дома: 4-5 лет: Пособие для </w:t>
            </w:r>
            <w:hyperlink r:id="rId6" w:history="1">
              <w:r w:rsidRPr="0042063F">
                <w:rPr>
                  <w:rFonts w:cs="Arial"/>
                  <w:bCs/>
                  <w:color w:val="0000FF"/>
                  <w:kern w:val="36"/>
                  <w:u w:val="single"/>
                  <w:lang w:eastAsia="ru-RU"/>
                </w:rPr>
                <w:t>воспитателей</w:t>
              </w:r>
            </w:hyperlink>
            <w:r w:rsidRPr="0042063F">
              <w:rPr>
                <w:bCs/>
                <w:kern w:val="36"/>
                <w:lang w:eastAsia="ru-RU"/>
              </w:rPr>
              <w:t xml:space="preserve"> детского сада и родителей/В.Гербова – М.: Оникс 21 век, 2010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 xml:space="preserve">Ушакова О.С. Знакомим дошкольников 5-7 лет с литературой. – М., 2010. 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Зачем читать детям сказки? "Мужик, медведь и лиса". "Противоречка"</w:t>
            </w:r>
            <w:r w:rsidRPr="0042063F">
              <w:rPr>
                <w:bCs/>
                <w:kern w:val="36"/>
                <w:lang w:eastAsia="ru-RU"/>
              </w:rPr>
              <w:t xml:space="preserve"> /Т.М.Грабенко. – М.: Речь, 2006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bCs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Джежелей, О.В.Читаем детям/ О.В.Джежелей – М.: Клуб семейного досуга, 2011.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bCs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Хочу читать. Для детей 5-6 лет/ В.А.Егупова. – М.: Эксмо, 2010.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bCs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Читаю. Пересказываю. Для детей 6-7 лет/Е.Бортникова. – М.: Литур, 2008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Полная хрестоматия для дошкольников. В 2 книгах. Книга 1/С.Д.Томилова. – М.: У-Фактория, 2011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М. Рыбникова. Обучение чтению и грамоте детей 6-7 лет. Конспекты занятий. Издательство «Учитель». Волгоград, 2010.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М.Ю. Картушина. Конспекты логоритмических занятий с детьми. Творческий центр «Сфера». Москва, 2007.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Т.И. Тарабарина, Н.В. Елкина, Г.В. Худ и др. Пословицы, поговорки, потешки, скороговорки. Ярославль – Академия развития, 2001.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Ю.Г. Круглов. Русские народные загадки, пословицы, поговорки. Москва.  Просвещение, 2000.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Е. Раннева. Ах, выросла игралица!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Л.Е. Белоусова. Удивительные истории. Санкт-Петербург «Детство-Пресс», 2002.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Приобщение детей к художественной литературе. В.В. Гербова. Мозаика-Синтез, 2008.</w:t>
            </w:r>
          </w:p>
          <w:p w:rsidR="009720BD" w:rsidRPr="0042063F" w:rsidRDefault="009720BD" w:rsidP="000B0397">
            <w:pPr>
              <w:numPr>
                <w:ilvl w:val="0"/>
                <w:numId w:val="14"/>
              </w:numPr>
              <w:tabs>
                <w:tab w:val="num" w:pos="0"/>
                <w:tab w:val="left" w:pos="245"/>
                <w:tab w:val="left" w:pos="515"/>
              </w:tabs>
              <w:suppressAutoHyphens w:val="0"/>
              <w:ind w:left="0"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rFonts w:cs="Arial"/>
                <w:bCs/>
                <w:kern w:val="36"/>
                <w:lang w:eastAsia="ru-RU"/>
              </w:rPr>
              <w:t>Занятия с детьми 2-3 лет: художественная литература. Г.И. Винникова. М.: ТЦ «Сфера», 2011.</w:t>
            </w:r>
          </w:p>
          <w:p w:rsidR="009720BD" w:rsidRPr="0042063F" w:rsidRDefault="009720BD" w:rsidP="00423557">
            <w:pPr>
              <w:tabs>
                <w:tab w:val="num" w:pos="0"/>
                <w:tab w:val="left" w:pos="515"/>
              </w:tabs>
              <w:suppressAutoHyphens w:val="0"/>
              <w:rPr>
                <w:lang w:eastAsia="ru-RU"/>
              </w:rPr>
            </w:pPr>
          </w:p>
        </w:tc>
      </w:tr>
    </w:tbl>
    <w:p w:rsidR="009720BD" w:rsidRPr="0042063F" w:rsidRDefault="009720BD" w:rsidP="000B0397">
      <w:pPr>
        <w:suppressAutoHyphens w:val="0"/>
        <w:jc w:val="center"/>
        <w:rPr>
          <w:b/>
          <w:bCs/>
          <w:lang w:eastAsia="ru-RU"/>
        </w:rPr>
      </w:pPr>
      <w:r w:rsidRPr="0042063F">
        <w:rPr>
          <w:b/>
          <w:bCs/>
          <w:lang w:eastAsia="ru-RU"/>
        </w:rPr>
        <w:t>Художественное творчество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7657"/>
      </w:tblGrid>
      <w:tr w:rsidR="009720BD" w:rsidRPr="0042063F" w:rsidTr="00423557">
        <w:tc>
          <w:tcPr>
            <w:tcW w:w="1000" w:type="pct"/>
          </w:tcPr>
          <w:p w:rsidR="009720BD" w:rsidRPr="0042063F" w:rsidRDefault="009720BD" w:rsidP="00423557">
            <w:pPr>
              <w:suppressAutoHyphens w:val="0"/>
              <w:rPr>
                <w:b/>
                <w:bCs/>
                <w:lang w:eastAsia="ru-RU"/>
              </w:rPr>
            </w:pPr>
            <w:r w:rsidRPr="0042063F">
              <w:rPr>
                <w:b/>
                <w:bCs/>
                <w:lang w:eastAsia="ru-RU"/>
              </w:rPr>
              <w:t>Перечень литературы</w:t>
            </w:r>
          </w:p>
        </w:tc>
        <w:tc>
          <w:tcPr>
            <w:tcW w:w="4000" w:type="pct"/>
          </w:tcPr>
          <w:p w:rsidR="009720BD" w:rsidRPr="0042063F" w:rsidRDefault="009720BD" w:rsidP="000B0397">
            <w:pPr>
              <w:numPr>
                <w:ilvl w:val="0"/>
                <w:numId w:val="15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Казакова, Т.Г. Занятия по рисованию с дошкольниками/ Т.Г.Казакова. – М.: Сфера, 2010</w:t>
            </w:r>
          </w:p>
          <w:p w:rsidR="009720BD" w:rsidRPr="0042063F" w:rsidRDefault="009720BD" w:rsidP="000B0397">
            <w:pPr>
              <w:numPr>
                <w:ilvl w:val="0"/>
                <w:numId w:val="15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Курочкина Н.А. Знакомим с натюрмортом; Детям о книжной графике; Знакомство с пейзажной живописью. – СПб.: Детство-Пресс, 2003.</w:t>
            </w:r>
          </w:p>
          <w:p w:rsidR="009720BD" w:rsidRPr="0042063F" w:rsidRDefault="009720BD" w:rsidP="000B0397">
            <w:pPr>
              <w:numPr>
                <w:ilvl w:val="0"/>
                <w:numId w:val="15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  <w:r w:rsidRPr="0042063F">
              <w:rPr>
                <w:rFonts w:cs="Arial"/>
                <w:lang w:eastAsia="ru-RU"/>
              </w:rPr>
              <w:t xml:space="preserve"> Обучение дошкольников декоративному рисованию, лепке, аппликации. Конспекты занятий/А.А.Грибовская. – М.:Скрипторий 2003, 2011.</w:t>
            </w:r>
          </w:p>
          <w:p w:rsidR="009720BD" w:rsidRPr="0042063F" w:rsidRDefault="009720BD" w:rsidP="000B0397">
            <w:pPr>
              <w:numPr>
                <w:ilvl w:val="0"/>
                <w:numId w:val="15"/>
              </w:numPr>
              <w:suppressAutoHyphens w:val="0"/>
              <w:ind w:firstLine="0"/>
              <w:jc w:val="both"/>
              <w:rPr>
                <w:lang w:eastAsia="ru-RU"/>
              </w:rPr>
            </w:pPr>
            <w:r w:rsidRPr="0042063F">
              <w:rPr>
                <w:lang w:eastAsia="ru-RU"/>
              </w:rPr>
              <w:t xml:space="preserve">Программа эстетического воспитания детей 2-7 лет «Красота. Радость. Творчество» / Комарова Т.С., Антонова А.В., Зацепина М.Б. -  М., </w:t>
            </w:r>
            <w:r w:rsidRPr="0042063F">
              <w:rPr>
                <w:color w:val="000000"/>
                <w:lang w:eastAsia="ru-RU"/>
              </w:rPr>
              <w:t>2002.</w:t>
            </w:r>
          </w:p>
        </w:tc>
      </w:tr>
      <w:tr w:rsidR="009720BD" w:rsidRPr="0042063F" w:rsidTr="00423557">
        <w:tc>
          <w:tcPr>
            <w:tcW w:w="1000" w:type="pct"/>
          </w:tcPr>
          <w:p w:rsidR="009720BD" w:rsidRPr="0042063F" w:rsidRDefault="009720BD" w:rsidP="00423557">
            <w:pPr>
              <w:suppressAutoHyphens w:val="0"/>
              <w:rPr>
                <w:bCs/>
                <w:lang w:eastAsia="ru-RU"/>
              </w:rPr>
            </w:pPr>
            <w:r w:rsidRPr="0042063F">
              <w:rPr>
                <w:bCs/>
                <w:lang w:eastAsia="ru-RU"/>
              </w:rPr>
              <w:t>Перечень пособий</w:t>
            </w:r>
          </w:p>
        </w:tc>
        <w:tc>
          <w:tcPr>
            <w:tcW w:w="4000" w:type="pct"/>
          </w:tcPr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Грибовская А.А Обучение дошкольников декоративному рисованию, лепке, аппликации. Конспекты занятий/ А.А.Грибоская. – М.:Скрипторий 2003, 2011.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Грибовская А.А. Дошкольникам о графике, живописи, архитектуре и скульптуре. – М.  МИПКРО, 2001.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Доронова, Т.Н. Дошкольникам об искусстве. – М., 2002.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 – М.: Карапуз-Дидактика, 2006.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Лыкова И.А. Изобразительное творчество в детском саду. Занятия в изостудии. – М.: Карапуз-Дидактика, 2007.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Лыкова И.А.художественный труд в детском саду: 4-7 лет. – М.: Карапуз-Дидактика, 2006.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Т.С. Комарова, М.Б. Зацепина. Художественная культура. Интегрированные занятия с детьми 5-7 лет. АРКТИ Москва, 2001.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М.Г. Смирнова. Изобразительная деятельность старших дошкольников. Издательство «Учитель». Волгоград, 2009.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ИЗО старших дошкольников. М.Г. Смирнова, 2009.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 xml:space="preserve"> Аппликация из природного материала в детском саду. Н.В. Новикова, 2010.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Конструирование. З.В. Литвян, 2002.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Художественное творчество. Комплексные занятия 1 мл. группа. О.В. Павлова – Волгоград «Учитель», 2013.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Занятия с детьми 2-3 лет изобразительная деятельность. Г.И. Винникова – ТЦ «Сфера», 2009.</w:t>
            </w:r>
          </w:p>
          <w:p w:rsidR="009720BD" w:rsidRPr="0042063F" w:rsidRDefault="009720BD" w:rsidP="000B0397">
            <w:pPr>
              <w:numPr>
                <w:ilvl w:val="0"/>
                <w:numId w:val="16"/>
              </w:numPr>
              <w:suppressAutoHyphens w:val="0"/>
              <w:ind w:firstLine="0"/>
              <w:outlineLvl w:val="0"/>
              <w:rPr>
                <w:rFonts w:ascii="Verdana" w:hAnsi="Verdana" w:cs="Arial"/>
                <w:bCs/>
                <w:color w:val="333366"/>
                <w:kern w:val="36"/>
                <w:lang w:eastAsia="ru-RU"/>
              </w:rPr>
            </w:pPr>
            <w:r w:rsidRPr="0042063F">
              <w:rPr>
                <w:bCs/>
                <w:kern w:val="36"/>
                <w:lang w:eastAsia="ru-RU"/>
              </w:rPr>
              <w:t>Рисование с детьми раннего возраста 1-3 лет. Е.Л. Янушко. М.: Мозаика-Синтез, 2009.</w:t>
            </w:r>
          </w:p>
        </w:tc>
      </w:tr>
    </w:tbl>
    <w:p w:rsidR="009720BD" w:rsidRPr="0042063F" w:rsidRDefault="009720BD" w:rsidP="000B0397">
      <w:pPr>
        <w:tabs>
          <w:tab w:val="left" w:pos="6943"/>
        </w:tabs>
        <w:suppressAutoHyphens w:val="0"/>
        <w:jc w:val="center"/>
        <w:rPr>
          <w:b/>
          <w:bCs/>
          <w:lang w:eastAsia="ru-RU"/>
        </w:rPr>
      </w:pPr>
      <w:r w:rsidRPr="0042063F">
        <w:rPr>
          <w:b/>
          <w:bCs/>
          <w:lang w:eastAsia="ru-RU"/>
        </w:rPr>
        <w:t>Музыка</w:t>
      </w:r>
    </w:p>
    <w:p w:rsidR="009720BD" w:rsidRPr="0042063F" w:rsidRDefault="009720BD" w:rsidP="000B0397">
      <w:pPr>
        <w:tabs>
          <w:tab w:val="left" w:pos="6943"/>
        </w:tabs>
        <w:suppressAutoHyphens w:val="0"/>
        <w:jc w:val="center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8131"/>
      </w:tblGrid>
      <w:tr w:rsidR="009720BD" w:rsidRPr="0042063F" w:rsidTr="00423557">
        <w:tc>
          <w:tcPr>
            <w:tcW w:w="658" w:type="pct"/>
          </w:tcPr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rPr>
                <w:b/>
                <w:bCs/>
                <w:lang w:eastAsia="ru-RU"/>
              </w:rPr>
            </w:pPr>
            <w:r w:rsidRPr="0042063F">
              <w:rPr>
                <w:b/>
                <w:bCs/>
                <w:lang w:eastAsia="ru-RU"/>
              </w:rPr>
              <w:t>Перечень литературы</w:t>
            </w:r>
          </w:p>
        </w:tc>
        <w:tc>
          <w:tcPr>
            <w:tcW w:w="4342" w:type="pct"/>
          </w:tcPr>
          <w:p w:rsidR="009720BD" w:rsidRPr="0042063F" w:rsidRDefault="009720BD" w:rsidP="000B0397">
            <w:pPr>
              <w:numPr>
                <w:ilvl w:val="0"/>
                <w:numId w:val="17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rFonts w:cs="Arial"/>
                <w:lang w:eastAsia="ru-RU"/>
              </w:rPr>
              <w:t>Музыкальное воспитание в детском саду: средняя, старшая и подготовительная группы/ М.А.Давыдова. – М.: Вако, 2006</w:t>
            </w:r>
          </w:p>
          <w:p w:rsidR="009720BD" w:rsidRPr="0042063F" w:rsidRDefault="009720BD" w:rsidP="000B0397">
            <w:pPr>
              <w:numPr>
                <w:ilvl w:val="0"/>
                <w:numId w:val="17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color w:val="000000"/>
                <w:lang w:eastAsia="ru-RU"/>
              </w:rPr>
              <w:t xml:space="preserve">Красота. Радость. Творчество. Программа / сост. Комарова, Т. С., Антонова А.В., Зацепина, М. Б., – Испр. И доп. – М., 2002. </w:t>
            </w:r>
          </w:p>
          <w:p w:rsidR="009720BD" w:rsidRPr="0042063F" w:rsidRDefault="009720BD" w:rsidP="000B0397">
            <w:pPr>
              <w:numPr>
                <w:ilvl w:val="0"/>
                <w:numId w:val="17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lang w:eastAsia="ru-RU"/>
              </w:rPr>
              <w:t xml:space="preserve">Ладушки / И. Каплунова, И. Новооскольцева. // Праздник каждый день. Программа музыкального воспитания детей. – СПб.: Композитор, 1999. </w:t>
            </w:r>
          </w:p>
          <w:p w:rsidR="009720BD" w:rsidRPr="0042063F" w:rsidRDefault="009720BD" w:rsidP="000B0397">
            <w:pPr>
              <w:numPr>
                <w:ilvl w:val="0"/>
                <w:numId w:val="17"/>
              </w:numPr>
              <w:tabs>
                <w:tab w:val="left" w:pos="360"/>
                <w:tab w:val="num" w:pos="493"/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rFonts w:cs="Arial"/>
                <w:lang w:eastAsia="ru-RU"/>
              </w:rPr>
              <w:t>Теория и методика музыкального воспитания детей дошкольного возраста/ О.П.Радынова. – М.: Феникс, 2011.</w:t>
            </w:r>
          </w:p>
          <w:p w:rsidR="009720BD" w:rsidRPr="0042063F" w:rsidRDefault="009720BD" w:rsidP="000B0397">
            <w:pPr>
              <w:numPr>
                <w:ilvl w:val="0"/>
                <w:numId w:val="17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rFonts w:cs="Arial"/>
                <w:lang w:eastAsia="ru-RU"/>
              </w:rPr>
              <w:t>Детство с музыкой. Современные педагогические технологии музыкального воспитания и развития детей раннего и дошкольного возраста/ А.Г.Гогоберизде. – М.: Детство-Пресс, 2010.</w:t>
            </w:r>
          </w:p>
        </w:tc>
      </w:tr>
      <w:tr w:rsidR="009720BD" w:rsidRPr="0042063F" w:rsidTr="00423557">
        <w:tc>
          <w:tcPr>
            <w:tcW w:w="658" w:type="pct"/>
          </w:tcPr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rPr>
                <w:b/>
                <w:bCs/>
                <w:lang w:eastAsia="ru-RU"/>
              </w:rPr>
            </w:pPr>
            <w:r w:rsidRPr="0042063F">
              <w:rPr>
                <w:b/>
                <w:bCs/>
                <w:lang w:eastAsia="ru-RU"/>
              </w:rPr>
              <w:t>Перечень пособий</w:t>
            </w:r>
          </w:p>
        </w:tc>
        <w:tc>
          <w:tcPr>
            <w:tcW w:w="4342" w:type="pct"/>
          </w:tcPr>
          <w:p w:rsidR="009720BD" w:rsidRPr="0042063F" w:rsidRDefault="009720BD" w:rsidP="000B0397">
            <w:pPr>
              <w:numPr>
                <w:ilvl w:val="0"/>
                <w:numId w:val="18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lang w:eastAsia="ru-RU"/>
              </w:rPr>
              <w:t>Теория и методика музыкального воспитания детей дошкольного возраста. Учебное пособие. Гриф МО РФ/ А.Н.Зимина. – М.: Сфера, 2010</w:t>
            </w:r>
          </w:p>
          <w:p w:rsidR="009720BD" w:rsidRPr="0042063F" w:rsidRDefault="009720BD" w:rsidP="000B0397">
            <w:pPr>
              <w:numPr>
                <w:ilvl w:val="0"/>
                <w:numId w:val="18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color w:val="000000"/>
                <w:lang w:eastAsia="ru-RU"/>
              </w:rPr>
              <w:t xml:space="preserve">Куцакова Л.В., Мерзлякова С И. Воспитание ребенка – дошкольника: развитого, образованного, самостоятельного, инициативного, неповторимого, культурного, активно-творческого: В мире прекрасного: Програм.-метод. Пособие. – М.: Гуманит. Изд. Центр ВЛАДОС, 2004. – 368с.: ил. – («Росинка»). </w:t>
            </w:r>
          </w:p>
          <w:p w:rsidR="009720BD" w:rsidRPr="0042063F" w:rsidRDefault="009720BD" w:rsidP="000B0397">
            <w:pPr>
              <w:numPr>
                <w:ilvl w:val="0"/>
                <w:numId w:val="18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color w:val="000000"/>
                <w:lang w:eastAsia="ru-RU"/>
              </w:rPr>
              <w:t xml:space="preserve">Петрова В.А., Мы танцуем и поем. – М.: Карапуз, 2003. </w:t>
            </w:r>
          </w:p>
          <w:p w:rsidR="009720BD" w:rsidRPr="0042063F" w:rsidRDefault="009720BD" w:rsidP="000B0397">
            <w:pPr>
              <w:numPr>
                <w:ilvl w:val="0"/>
                <w:numId w:val="18"/>
              </w:numPr>
              <w:tabs>
                <w:tab w:val="left" w:pos="6943"/>
              </w:tabs>
              <w:suppressAutoHyphens w:val="0"/>
              <w:ind w:left="-47" w:firstLine="0"/>
              <w:rPr>
                <w:color w:val="000000"/>
                <w:lang w:eastAsia="ru-RU"/>
              </w:rPr>
            </w:pPr>
            <w:r w:rsidRPr="0042063F">
              <w:rPr>
                <w:color w:val="000000"/>
                <w:lang w:eastAsia="ru-RU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rFonts w:ascii="Verdana" w:hAnsi="Verdana" w:cs="Verdana"/>
                <w:lang w:eastAsia="ru-RU"/>
              </w:rPr>
            </w:pPr>
            <w:r w:rsidRPr="0042063F">
              <w:rPr>
                <w:rFonts w:ascii="Verdana" w:hAnsi="Verdana" w:cs="Verdana"/>
                <w:color w:val="000000"/>
                <w:lang w:eastAsia="ru-RU"/>
              </w:rPr>
              <w:t>5.  Е.Ю Иванова. 100 игр  сценариев и праздников для детского сада и начальной школы. Издательство «Астрель» ГИППВ, 2001.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lang w:eastAsia="ru-RU"/>
              </w:rPr>
            </w:pPr>
            <w:r w:rsidRPr="0042063F">
              <w:rPr>
                <w:lang w:eastAsia="ru-RU"/>
              </w:rPr>
              <w:t>6.  Н. Зарецкая, З. РООТ . Танцы в детском саду. Москва «Айрес-Пресс», 2004.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lang w:eastAsia="ru-RU"/>
              </w:rPr>
            </w:pPr>
            <w:r w:rsidRPr="0042063F">
              <w:rPr>
                <w:lang w:eastAsia="ru-RU"/>
              </w:rPr>
              <w:t>7. Ю. Антонова. Лучшие сценарии утренников для детского сада. Рипол Классик Дом ХХ</w:t>
            </w:r>
            <w:r w:rsidRPr="0042063F">
              <w:rPr>
                <w:lang w:val="en-US" w:eastAsia="ru-RU"/>
              </w:rPr>
              <w:t>I</w:t>
            </w:r>
            <w:r w:rsidRPr="0042063F">
              <w:rPr>
                <w:lang w:eastAsia="ru-RU"/>
              </w:rPr>
              <w:t xml:space="preserve"> век. Москва, 2007.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lang w:eastAsia="ru-RU"/>
              </w:rPr>
            </w:pPr>
            <w:r w:rsidRPr="0042063F">
              <w:rPr>
                <w:lang w:eastAsia="ru-RU"/>
              </w:rPr>
              <w:t>8. Т.Н. Липатникова. Праздник начинается. – Ярославль «Академия развития».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lang w:eastAsia="ru-RU"/>
              </w:rPr>
            </w:pPr>
            <w:r w:rsidRPr="0042063F">
              <w:rPr>
                <w:lang w:eastAsia="ru-RU"/>
              </w:rPr>
              <w:t>9. Н.Зарецкая, З.РООТ. Праздники в детском саду. Сценарии, игры, танцы. «Айрес-Пресс», 2009.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lang w:eastAsia="ru-RU"/>
              </w:rPr>
            </w:pPr>
            <w:r w:rsidRPr="0042063F">
              <w:rPr>
                <w:lang w:eastAsia="ru-RU"/>
              </w:rPr>
              <w:t>10. Н.В. Мирошниченко. Как устроить детям праздники в детском саду, школе. «Мир книги», 2009.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lang w:eastAsia="ru-RU"/>
              </w:rPr>
            </w:pPr>
            <w:r w:rsidRPr="0042063F">
              <w:rPr>
                <w:lang w:eastAsia="ru-RU"/>
              </w:rPr>
              <w:t>11. Е.Н. Морозова, Зимние праздники в детском саду. Москва.</w:t>
            </w:r>
          </w:p>
          <w:p w:rsidR="009720BD" w:rsidRPr="0042063F" w:rsidRDefault="009720BD" w:rsidP="00423557">
            <w:pPr>
              <w:tabs>
                <w:tab w:val="left" w:pos="6943"/>
              </w:tabs>
              <w:suppressAutoHyphens w:val="0"/>
              <w:ind w:left="-47"/>
              <w:rPr>
                <w:lang w:eastAsia="ru-RU"/>
              </w:rPr>
            </w:pPr>
          </w:p>
        </w:tc>
      </w:tr>
    </w:tbl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i/>
          <w:lang w:eastAsia="ru-RU"/>
        </w:rPr>
      </w:pPr>
      <w:r w:rsidRPr="0042063F">
        <w:rPr>
          <w:i/>
          <w:lang w:eastAsia="ru-RU"/>
        </w:rPr>
        <w:t>Методическое обеспечение образовательной области «физическое развитие»</w:t>
      </w:r>
    </w:p>
    <w:p w:rsidR="009720BD" w:rsidRPr="0042063F" w:rsidRDefault="009720BD" w:rsidP="000B039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  <w:r w:rsidRPr="0042063F">
        <w:rPr>
          <w:lang w:eastAsia="ru-RU"/>
        </w:rPr>
        <w:t xml:space="preserve">Основная литература, дополнительная литература, 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  <w:r w:rsidRPr="0042063F">
        <w:rPr>
          <w:lang w:eastAsia="ru-RU"/>
        </w:rPr>
        <w:t>наглядно дидактические пособия</w:t>
      </w:r>
    </w:p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</w:p>
    <w:p w:rsidR="009720BD" w:rsidRPr="0042063F" w:rsidRDefault="009720BD" w:rsidP="000B0397">
      <w:pPr>
        <w:suppressAutoHyphens w:val="0"/>
        <w:jc w:val="center"/>
        <w:rPr>
          <w:b/>
          <w:lang w:eastAsia="ru-RU"/>
        </w:rPr>
      </w:pPr>
      <w:r w:rsidRPr="0042063F">
        <w:rPr>
          <w:b/>
          <w:color w:val="000000"/>
          <w:lang w:eastAsia="ru-RU"/>
        </w:rPr>
        <w:t>Физическая культура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9"/>
        <w:gridCol w:w="8162"/>
      </w:tblGrid>
      <w:tr w:rsidR="009720BD" w:rsidRPr="0042063F" w:rsidTr="00423557">
        <w:tc>
          <w:tcPr>
            <w:tcW w:w="694" w:type="pct"/>
          </w:tcPr>
          <w:p w:rsidR="009720BD" w:rsidRPr="0042063F" w:rsidRDefault="009720BD" w:rsidP="00423557">
            <w:pPr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Перечень литературы</w:t>
            </w:r>
          </w:p>
        </w:tc>
        <w:tc>
          <w:tcPr>
            <w:tcW w:w="4306" w:type="pct"/>
          </w:tcPr>
          <w:p w:rsidR="009720BD" w:rsidRPr="0042063F" w:rsidRDefault="009720BD" w:rsidP="000B0397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uppressAutoHyphens w:val="0"/>
              <w:ind w:left="284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Теория и методика физического воспитания и развития ребенка / Э.Я. Степаненкова. – М.: Аcadem</w:t>
            </w:r>
            <w:r w:rsidRPr="0042063F">
              <w:rPr>
                <w:lang w:val="en-US" w:eastAsia="ru-RU"/>
              </w:rPr>
              <w:t>i</w:t>
            </w:r>
            <w:r w:rsidRPr="0042063F">
              <w:rPr>
                <w:lang w:eastAsia="ru-RU"/>
              </w:rPr>
              <w:t>a, 2001.</w:t>
            </w:r>
          </w:p>
          <w:p w:rsidR="009720BD" w:rsidRPr="0042063F" w:rsidRDefault="009720BD" w:rsidP="000B0397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uppressAutoHyphens w:val="0"/>
              <w:ind w:left="284" w:firstLine="0"/>
              <w:rPr>
                <w:lang w:eastAsia="ru-RU"/>
              </w:rPr>
            </w:pPr>
            <w:r w:rsidRPr="0042063F">
              <w:rPr>
                <w:lang w:eastAsia="ru-RU"/>
              </w:rPr>
              <w:t>Двигательная активность ребенка в детском саду / М.А. Рунова. – М.: Мозаика-синтез, 2000.</w:t>
            </w:r>
          </w:p>
        </w:tc>
      </w:tr>
      <w:tr w:rsidR="009720BD" w:rsidRPr="0042063F" w:rsidTr="00423557">
        <w:tc>
          <w:tcPr>
            <w:tcW w:w="694" w:type="pct"/>
          </w:tcPr>
          <w:p w:rsidR="009720BD" w:rsidRPr="0042063F" w:rsidRDefault="009720BD" w:rsidP="00423557">
            <w:pPr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Перечень пособий</w:t>
            </w:r>
          </w:p>
        </w:tc>
        <w:tc>
          <w:tcPr>
            <w:tcW w:w="4306" w:type="pct"/>
          </w:tcPr>
          <w:p w:rsidR="009720BD" w:rsidRPr="0042063F" w:rsidRDefault="009720BD" w:rsidP="000B0397">
            <w:pPr>
              <w:numPr>
                <w:ilvl w:val="0"/>
                <w:numId w:val="3"/>
              </w:numPr>
              <w:tabs>
                <w:tab w:val="num" w:pos="-108"/>
                <w:tab w:val="left" w:pos="284"/>
                <w:tab w:val="left" w:pos="426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Физическая культура в подготовительной  группе детского сада / Л.Д. Глазырина. – М.: Владос, 2005.</w:t>
            </w:r>
          </w:p>
          <w:p w:rsidR="009720BD" w:rsidRPr="0042063F" w:rsidRDefault="009720BD" w:rsidP="000B0397">
            <w:pPr>
              <w:numPr>
                <w:ilvl w:val="0"/>
                <w:numId w:val="3"/>
              </w:numPr>
              <w:tabs>
                <w:tab w:val="num" w:pos="-108"/>
                <w:tab w:val="left" w:pos="284"/>
                <w:tab w:val="left" w:pos="426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Физкультура – это радость / Л.Н. Сивачева. – СПб.: Детство-пресс, 2001.</w:t>
            </w:r>
          </w:p>
          <w:p w:rsidR="009720BD" w:rsidRPr="0042063F" w:rsidRDefault="009720BD" w:rsidP="000B0397">
            <w:pPr>
              <w:numPr>
                <w:ilvl w:val="0"/>
                <w:numId w:val="3"/>
              </w:numPr>
              <w:tabs>
                <w:tab w:val="num" w:pos="0"/>
                <w:tab w:val="left" w:pos="284"/>
                <w:tab w:val="left" w:pos="426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Тематические физкультурные занятия и праздники в дошкольном учреждении / А.П. Щербак. – М.:  Владос, 1999.</w:t>
            </w:r>
          </w:p>
          <w:p w:rsidR="009720BD" w:rsidRPr="0042063F" w:rsidRDefault="009720BD" w:rsidP="000B0397">
            <w:pPr>
              <w:numPr>
                <w:ilvl w:val="0"/>
                <w:numId w:val="3"/>
              </w:numPr>
              <w:tabs>
                <w:tab w:val="num" w:pos="0"/>
                <w:tab w:val="left" w:pos="284"/>
                <w:tab w:val="left" w:pos="426"/>
              </w:tabs>
              <w:suppressAutoHyphens w:val="0"/>
              <w:ind w:left="0" w:firstLine="0"/>
              <w:rPr>
                <w:lang w:eastAsia="ru-RU"/>
              </w:rPr>
            </w:pPr>
            <w:r w:rsidRPr="0042063F">
              <w:rPr>
                <w:lang w:eastAsia="ru-RU"/>
              </w:rPr>
              <w:t>Физкультурные праздники в детском саду / В.Н. Шебеко, Н.Н. Ермак. – М.: Просвещение, 2003.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5.О.Е. Громова. Спортивные игры для детей. Творческий центр «Сфера» Москва 2003.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6.Г.А. Прохорова. Утренняя гимнастика для детей 2-7 лет. Айрис.Пресс Москва, 2004.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7.Комплекс утренней гимнастики в детском саду./ К.С. Бабин.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8.Занятие по физкультуре с детьми 3-7 лет./ Е.Н. Воронин, Г.С. Кудрявцева, Н.Н. Сергиенко. Творческий центр Москва 2008.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9.Физкультурные праздники в детском саду./ В.Н. Шебеко, Н.Н. Ермак. Москва. Просвещение 2000.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10.Сценарии оздоровительных досугов для детей 6-7 лет./ М.Ю. Кортушина. Творческий центр. Москва. 2004.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11.Утренняя гимнастика в детском саду 2-3 года./ Т.Е. Харченко, 2009.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12.Развлечения\ для самых маленьких./ М.Ю. Картушина. 1 младшая группа, М: ТЦ Сфера, 2010.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13.Физическое воспитание детей 2-7 лет./ М.А. Васильева, В.В. Гербова. 2010.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14.Растем здоровыми./ В.А. Доскин, Л.Г. Голубева. М.: Просвещение. 2002.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15.Игры, которые лечат (1г – 3л)./ А.С.Галанов. М.: ТЦ Сфера. 2004.</w:t>
            </w:r>
          </w:p>
          <w:p w:rsidR="009720BD" w:rsidRPr="0042063F" w:rsidRDefault="009720BD" w:rsidP="00423557">
            <w:pPr>
              <w:tabs>
                <w:tab w:val="left" w:pos="284"/>
                <w:tab w:val="left" w:pos="426"/>
              </w:tabs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16.Спортивные праздники и развлечения. Сценарии (мл. – сред. возраст дошкольников)./ В.А. Лысова. М.: АРКТИ 2001.</w:t>
            </w:r>
          </w:p>
        </w:tc>
      </w:tr>
    </w:tbl>
    <w:p w:rsidR="009720BD" w:rsidRPr="0042063F" w:rsidRDefault="009720BD" w:rsidP="000B0397">
      <w:pPr>
        <w:suppressAutoHyphens w:val="0"/>
        <w:jc w:val="center"/>
        <w:rPr>
          <w:b/>
          <w:lang w:eastAsia="ru-RU"/>
        </w:rPr>
      </w:pPr>
    </w:p>
    <w:p w:rsidR="009720BD" w:rsidRPr="0042063F" w:rsidRDefault="009720BD" w:rsidP="000B0397">
      <w:pPr>
        <w:suppressAutoHyphens w:val="0"/>
        <w:jc w:val="center"/>
        <w:rPr>
          <w:b/>
          <w:lang w:eastAsia="ru-RU"/>
        </w:rPr>
      </w:pPr>
      <w:r w:rsidRPr="0042063F">
        <w:rPr>
          <w:b/>
          <w:color w:val="000000"/>
          <w:lang w:eastAsia="ru-RU"/>
        </w:rPr>
        <w:t>Здоровье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9"/>
        <w:gridCol w:w="8162"/>
      </w:tblGrid>
      <w:tr w:rsidR="009720BD" w:rsidRPr="0042063F" w:rsidTr="00423557">
        <w:tc>
          <w:tcPr>
            <w:tcW w:w="715" w:type="pct"/>
          </w:tcPr>
          <w:p w:rsidR="009720BD" w:rsidRPr="0042063F" w:rsidRDefault="009720BD" w:rsidP="00423557">
            <w:pPr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Перечень литературы</w:t>
            </w:r>
          </w:p>
        </w:tc>
        <w:tc>
          <w:tcPr>
            <w:tcW w:w="4285" w:type="pct"/>
          </w:tcPr>
          <w:p w:rsidR="009720BD" w:rsidRPr="0042063F" w:rsidRDefault="009720BD" w:rsidP="000B0397">
            <w:pPr>
              <w:numPr>
                <w:ilvl w:val="0"/>
                <w:numId w:val="4"/>
              </w:numPr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bCs/>
                <w:iCs/>
                <w:lang w:eastAsia="ru-RU"/>
              </w:rPr>
              <w:t>Здоровье ребёнка от рождения до школы – М.: Эксмо, 2007.</w:t>
            </w:r>
          </w:p>
          <w:p w:rsidR="009720BD" w:rsidRPr="0042063F" w:rsidRDefault="009720BD" w:rsidP="000B0397">
            <w:pPr>
              <w:numPr>
                <w:ilvl w:val="0"/>
                <w:numId w:val="4"/>
              </w:numPr>
              <w:suppressAutoHyphens w:val="0"/>
              <w:ind w:firstLine="0"/>
              <w:rPr>
                <w:bCs/>
                <w:iCs/>
                <w:lang w:eastAsia="ru-RU"/>
              </w:rPr>
            </w:pPr>
            <w:r w:rsidRPr="0042063F">
              <w:rPr>
                <w:lang w:eastAsia="ru-RU"/>
              </w:rPr>
              <w:t>.</w:t>
            </w:r>
            <w:r w:rsidRPr="0042063F">
              <w:rPr>
                <w:bCs/>
                <w:iCs/>
                <w:lang w:eastAsia="ru-RU"/>
              </w:rPr>
              <w:t xml:space="preserve"> Здоровьесберегающие технологии воспитания в детском саду / Под ред. Т.С. Яковлевой. – М.: Школьная пресса,  2006. </w:t>
            </w:r>
          </w:p>
        </w:tc>
      </w:tr>
      <w:tr w:rsidR="009720BD" w:rsidRPr="0042063F" w:rsidTr="00423557">
        <w:tc>
          <w:tcPr>
            <w:tcW w:w="715" w:type="pct"/>
          </w:tcPr>
          <w:p w:rsidR="009720BD" w:rsidRPr="0042063F" w:rsidRDefault="009720BD" w:rsidP="00423557">
            <w:pPr>
              <w:suppressAutoHyphens w:val="0"/>
              <w:rPr>
                <w:lang w:eastAsia="ru-RU"/>
              </w:rPr>
            </w:pPr>
            <w:r w:rsidRPr="0042063F">
              <w:rPr>
                <w:lang w:eastAsia="ru-RU"/>
              </w:rPr>
              <w:t>Перечень пособий</w:t>
            </w:r>
          </w:p>
        </w:tc>
        <w:tc>
          <w:tcPr>
            <w:tcW w:w="4285" w:type="pct"/>
          </w:tcPr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Маханёва, М.Д.Методическое пособие Рекомендации по работе в детском саду и начальной школе: Здоровый ребенок: методическое пособие / М.Д.Маханёва, М.: Аркти, 2004.</w:t>
            </w:r>
          </w:p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bCs/>
                <w:iCs/>
                <w:lang w:eastAsia="ru-RU"/>
              </w:rPr>
            </w:pPr>
            <w:r w:rsidRPr="0042063F">
              <w:rPr>
                <w:bCs/>
                <w:iCs/>
                <w:lang w:eastAsia="ru-RU"/>
              </w:rPr>
              <w:t>Растем здоровыми / В.А. Доскин, Л.Г. Голубева. – М.: Просвещение, 2002.</w:t>
            </w:r>
          </w:p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bCs/>
                <w:iCs/>
                <w:lang w:eastAsia="ru-RU"/>
              </w:rPr>
            </w:pPr>
            <w:r w:rsidRPr="0042063F">
              <w:rPr>
                <w:bCs/>
                <w:iCs/>
                <w:lang w:eastAsia="ru-RU"/>
              </w:rPr>
              <w:t>Как сохранить и укрепить здоровье ребёнка: пособие для воспитателей, родителей и инструкторов физкультуры/ В.А.Доскин – М.: Просвещение РОСМЭН, 2006.</w:t>
            </w:r>
          </w:p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Уроки Мойдодыра./ Г. Зайцев – СПб издательство «Детство-пресс», 2001.</w:t>
            </w:r>
          </w:p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Уроки Айболита. Г. Зайцев./ СПб издательство «Детство-пресс», 2001.</w:t>
            </w:r>
          </w:p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Разговор о правильном питании./ М.М. Безруких, Т.А. Филлипова. – Олма-пресс, Москва, 2007.</w:t>
            </w:r>
          </w:p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Гигиенические основы воспитания детей от 3-7 лет./ В.И. Теленчи. 2010.</w:t>
            </w:r>
          </w:p>
          <w:p w:rsidR="009720BD" w:rsidRPr="0042063F" w:rsidRDefault="009720BD" w:rsidP="000B0397">
            <w:pPr>
              <w:numPr>
                <w:ilvl w:val="0"/>
                <w:numId w:val="5"/>
              </w:numPr>
              <w:suppressAutoHyphens w:val="0"/>
              <w:ind w:firstLine="0"/>
              <w:rPr>
                <w:lang w:eastAsia="ru-RU"/>
              </w:rPr>
            </w:pPr>
            <w:r w:rsidRPr="0042063F">
              <w:rPr>
                <w:lang w:eastAsia="ru-RU"/>
              </w:rPr>
              <w:t>В.А. Деркунская. Образовательная область «Здоровье». Как работать по программе «Детство». М.: ТЦ Сфера, 2012.</w:t>
            </w:r>
          </w:p>
        </w:tc>
      </w:tr>
    </w:tbl>
    <w:p w:rsidR="009720BD" w:rsidRPr="0042063F" w:rsidRDefault="009720BD" w:rsidP="000B03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360"/>
        <w:jc w:val="both"/>
        <w:rPr>
          <w:lang w:eastAsia="ru-RU"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423557">
      <w:pPr>
        <w:jc w:val="center"/>
        <w:rPr>
          <w:b/>
        </w:rPr>
      </w:pPr>
      <w:r w:rsidRPr="0042063F">
        <w:rPr>
          <w:b/>
        </w:rPr>
        <w:t>Логопедический  кабинет №1</w:t>
      </w: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jc w:val="center"/>
      </w:pPr>
      <w:r w:rsidRPr="0042063F">
        <w:t>1.  Общие сведения о логопедическом кабинете</w:t>
      </w:r>
    </w:p>
    <w:p w:rsidR="009720BD" w:rsidRPr="0042063F" w:rsidRDefault="009720BD" w:rsidP="0042355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1"/>
        <w:gridCol w:w="4790"/>
      </w:tblGrid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Название кабинета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Логопедический кабинет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Общая площадь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 ____кв. м.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Ответственный за кабинет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Огнева Л.В. </w:t>
            </w:r>
          </w:p>
        </w:tc>
      </w:tr>
    </w:tbl>
    <w:p w:rsidR="009720BD" w:rsidRPr="0042063F" w:rsidRDefault="009720BD" w:rsidP="00423557">
      <w:pPr>
        <w:jc w:val="center"/>
        <w:rPr>
          <w:b/>
        </w:rPr>
      </w:pP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ind w:left="360"/>
        <w:jc w:val="center"/>
      </w:pPr>
      <w:r w:rsidRPr="0042063F">
        <w:t>2. Оборудование кабинета</w:t>
      </w:r>
    </w:p>
    <w:p w:rsidR="009720BD" w:rsidRPr="0042063F" w:rsidRDefault="009720BD" w:rsidP="00423557">
      <w:pPr>
        <w:ind w:left="360"/>
        <w:jc w:val="center"/>
        <w:rPr>
          <w:b/>
        </w:rPr>
      </w:pPr>
    </w:p>
    <w:tbl>
      <w:tblPr>
        <w:tblW w:w="10684" w:type="dxa"/>
        <w:tblInd w:w="-289" w:type="dxa"/>
        <w:tblLayout w:type="fixed"/>
        <w:tblLook w:val="0000"/>
      </w:tblPr>
      <w:tblGrid>
        <w:gridCol w:w="912"/>
        <w:gridCol w:w="5358"/>
        <w:gridCol w:w="2565"/>
        <w:gridCol w:w="1849"/>
      </w:tblGrid>
      <w:tr w:rsidR="009720BD" w:rsidRPr="0042063F" w:rsidTr="00423557">
        <w:tc>
          <w:tcPr>
            <w:tcW w:w="10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Технические средства обучения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№п/п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Наименование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Имеется в наличии (количество)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Необходимо приобрести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</w:pPr>
            <w:r w:rsidRPr="0042063F">
              <w:t>ПК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--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</w:t>
            </w:r>
          </w:p>
        </w:tc>
      </w:tr>
    </w:tbl>
    <w:p w:rsidR="009720BD" w:rsidRPr="0042063F" w:rsidRDefault="009720BD" w:rsidP="00423557">
      <w:pPr>
        <w:ind w:left="360"/>
        <w:jc w:val="center"/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</w:rPr>
      </w:pPr>
      <w:r w:rsidRPr="0042063F">
        <w:rPr>
          <w:b/>
          <w:bCs/>
          <w:i/>
        </w:rPr>
        <w:t>Перечень программ, пособий, используемых для организации коррекционно-развивающей работы с детьми с ОНР</w:t>
      </w:r>
    </w:p>
    <w:p w:rsidR="009720BD" w:rsidRPr="0042063F" w:rsidRDefault="009720BD" w:rsidP="000B0397">
      <w:pPr>
        <w:jc w:val="center"/>
        <w:rPr>
          <w:b/>
          <w:u w:val="single"/>
        </w:rPr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Звуковая культура речи и обучение грамоте</w:t>
      </w:r>
    </w:p>
    <w:p w:rsidR="009720BD" w:rsidRPr="0042063F" w:rsidRDefault="009720BD" w:rsidP="000B0397">
      <w:pPr>
        <w:rPr>
          <w:u w:val="single"/>
        </w:rPr>
      </w:pPr>
    </w:p>
    <w:p w:rsidR="009720BD" w:rsidRPr="0042063F" w:rsidRDefault="009720BD" w:rsidP="000B0397">
      <w:pPr>
        <w:rPr>
          <w:u w:val="single"/>
        </w:rPr>
      </w:pPr>
      <w:r w:rsidRPr="0042063F">
        <w:rPr>
          <w:u w:val="single"/>
        </w:rPr>
        <w:t>Литература  и методические пособия: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Агранович З.Е. В помощь логопедам и воспитателям. Сборник домашних заданий для преодоления недоразвития фонематической  стороны речи у старших дошкольников.- СПб.: ДЕТСТВО-ПРЕСС, 2006.   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Алексеева Е.А.  Программа развития речи и обучения грамоте детей старшего дошкольного возраста логопедической группы с фонетико-фонематическим недоразвитием речи /Иркутск: Издательство «ИП Макаров С. Е.», 2002.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Александрова Т.В. Живые звуки, или Фонетика для дошкольников: Учебно-методическое пособие для логопедов и воспитателей.- СПб.:»ДЕТСТВО – РЕСС», 2005.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Баранова Е.Е., Разумовская О.К. Как научить вашего ребенка читать . (пособие для воспитателей д/садов, учителей и детей) / М.: «Грамотей», 2002.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Беженова М.А. Веселая грамматика. – Д.:Сталкер, 1998. (Серия «Скоро в школу»)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Волина В.В. Учимся играя. – М.: Новая школа, 1994.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18 знаменитых азбук в одной книге: Занимательные уроки/М.: АСТ-ПРЕСС, 1996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Галкина Г.Г. Звуки, буквы я учу! Альбомы упражнений №№1, 2, 3 по обучению грамоте дошкольника. Пособие для совместной работы педагогов и родителей с детьми старшей логопедической группы. М.: «Издательство Гном и Д», 2002.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Галкина Г.Г. Звуки, буквы я учу! Все про них я знать хочу! Методическое руководство к альбому упражнений №3 по обучению грамоте дошкольников.логопедической группы. М.: «Издательство Гном и Д», 2003. 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Григоренко Н. Ю. Гласные Звуки и буквы. Формирование навыков чтения и письма у детей с речевыми нарушениями: конспекты занятий.- М.: Книголюб, 2005.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Гризик Т. И. Развитие речи детей 5-6 лет: метод. Пособие для воспитателей  дошк. образоват. учреждений /Т.И.Гризик, Л.Е.Тимощук. – М.: Просвещение, 2006.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Гризик Т. И. Поиграем и узнаем: Пособие по изучению и развитию речевого слуха детей дошкольного возраста/М.: Просвещение,2004.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Детство: Программа развития и воспитания детей в детском саду /В.И.Логинова, Т.И. Бабаева, Н.А. Ноткина и др..; Под ред. Т.И.Бабаевой, З.А. Михайловой, Л.М. Гурович: Изд. 2-е. переработанное. – СПб.: Акцидент, 1996.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Диагностика нарушений речи у детей и организация логопедической работы в условиях  дошкольного образовательного учреждения: Сб. методических рекомендаций. СПб.:ДЕТСТВО-ПРЕСС, 2000.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Журова Л,Е, Обучение грамоте в детском саду.  – М,: Педагогика, 1974.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Игры в логопедичесой работе с детьми: Пособие для логопедов/Под ред. В.И. Селиверстова. – 2-е изд. – М.: Просвещение. 1979.</w:t>
      </w:r>
    </w:p>
    <w:p w:rsidR="009720BD" w:rsidRPr="0042063F" w:rsidRDefault="009720BD" w:rsidP="000B0397">
      <w:pPr>
        <w:ind w:left="360"/>
      </w:pPr>
      <w:r w:rsidRPr="0042063F">
        <w:t>14. Комплексные занятия в подготовительной группе. Математика. Развитие речи. Обучение грамоте. Окружающий мир. / Авт.-сост. Пугина А.В. – Волгоград: Учитель, 2008.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 Калмыкова И.Р. Таинственный мир звуков. Фонетика и культура речи в играх и упражнениях. Популярное пособие для родителей и педагогов/ Ярославль: «Академия развития», 1998.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 Кислова Т.Р. По догроге к азбуке. Методические рекомендации для воспитателей, учителей и родителей к частям 1 и 2./под ред. Р.Н.Бунеевой, Е.В.Бунеевой. М.:Баласс, Издательский дом РАО, 2003.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Кислова Т.Р. По догроге к азбуке. Методические рекомендации для воспитателей, учителей и родителей к частям 3 и 4./под ред. Р.Н.Бунеевой, Е.В.Бунеевой.М.:Баласс, Издательский дом РАО, 2003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Коноваленко В.В, Коноваленко С.В. Фронтальные логопедические </w:t>
      </w:r>
    </w:p>
    <w:p w:rsidR="009720BD" w:rsidRPr="0042063F" w:rsidRDefault="009720BD" w:rsidP="000B0397">
      <w:pPr>
        <w:ind w:left="360"/>
      </w:pPr>
      <w:r w:rsidRPr="0042063F">
        <w:t xml:space="preserve">      занятия  в старшей группе для тетей с общим недоразвитие речи. 3-й уровень.     </w:t>
      </w:r>
      <w:r w:rsidRPr="0042063F">
        <w:rPr>
          <w:lang w:val="en-US"/>
        </w:rPr>
        <w:t>I</w:t>
      </w:r>
      <w:r w:rsidRPr="0042063F">
        <w:t xml:space="preserve"> период. Методическое пособие для логопедов .   - М.: «Издательство ГНОМ и Д», 2002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 Конспекты интегрированных занятий в средней группе детского сада. Ознакомление с художественной литературой. Развитие речи. Обучение грамоте: Практическое пособие для воспитателей ДОУ // Авт.-сост. Аджи А.В.- Воронеж: ТЦ «Учитель», 2005.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 Кузнецова Е.В., Тихонова И.А. Ступеньки к школе. Обучение грамоте детей с нарушением речи: Конспекты занятий.- М.:ТЦ Сфера, 2001.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 xml:space="preserve"> Максаков А.И. Воспитание звуковой культуры речи у дошкольников. Пособие для педагогов дошкольных учреждений. 2-е изд. – М.: Мозаика Синтез, 2006.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Максаков А.И., Тумакова Г.А. Учите, играя: Игры и упражнения со звучащим словом. Пособие для педагогов дошкольных учреждений. – Изд. 3-е, испр. и доп.-М.: Мозаика-Синтез, 2005.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Максимук Н.Н. Игры по обучению грамоте и чтению. – М.: ВАКО, 2004.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Новикова Е.В. Логопедическая азбука В 2-х книгах. Книга   - От звука к букве. Книга   - От слова к предложению. - М.: «Издательство ГНОМ и Д», 2001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Обучение грамоте детей дошкольного возраста (планы занятий)), 2002.Составитель Марцинкевич Г.Ф.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Пожиленко Е.А. Волшебный мир звуков и слов (пособие для логопедов). – М.: Гуманит. Изд. Центр ВЛАДОС, 2001.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Преддошкольное обучение грамоте в ДОУ: Методика и конспекты игровых занятий к программе «Радуга» / Авт.-сост. Н.А. Баева, Н.В. Калмыкова, Т.С. Солодова. –М.: АРКТИ, 2007.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Репина З.А., Буйко В.И. Уроки логопедии. Екатеринбург: Изд.- во «ЛИТУР», 2001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Смирнова Л.Н. Логопедия. Играем со звуками, М.: Мозаика-Синтез, 2005.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Ткаченко Т.А.. В первый класс – без дефектов речи: Методическое пособие. – СПб.: ДЕТСТВО – ПРЕСС, 1999.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УндзенковаА.В., КолтыгинаЛ.С. Звукарик.- Екатеринбург: Издат.-во «ЛИТУР», 2001.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Фалькович Т.А., Барыкина Л.П. Развитие речи, подготовка к освоению письма. Занятия для дошкольников в учреждениях дополнительного образования.- М.:ВАКО, 2005.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Филичева Т.Б., Туманова Т.В. Дети с общим недоразвитием речи. Воспитание и обучение. Учебно-методическое пособие. - М.: «Издательство ГНОМ и Д», 2000.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Шумаева Д.Г. Как хорошо уметь читать! Обучение дошкольников чтению: Программа – конспект.- СПб: «Детство – Пресс», 1999.</w:t>
      </w:r>
    </w:p>
    <w:p w:rsidR="009720BD" w:rsidRPr="0042063F" w:rsidRDefault="009720BD" w:rsidP="000B0397">
      <w:pPr>
        <w:numPr>
          <w:ilvl w:val="0"/>
          <w:numId w:val="31"/>
        </w:numPr>
        <w:suppressAutoHyphens w:val="0"/>
        <w:ind w:firstLine="0"/>
      </w:pPr>
      <w:r w:rsidRPr="0042063F">
        <w:t>Новиковская О.А. Развитие звуковой культуры речи у дошкольников. Логопедические игры и упражнения. – СПб.: « ДЕТСТВО – ПРЕСС», 2002</w:t>
      </w:r>
    </w:p>
    <w:p w:rsidR="009720BD" w:rsidRPr="0042063F" w:rsidRDefault="009720BD" w:rsidP="000B0397">
      <w:pPr>
        <w:ind w:left="720"/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 xml:space="preserve">Дидактические игры </w:t>
      </w: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по звуковой культуре речи и обучению грамоте</w:t>
      </w:r>
    </w:p>
    <w:p w:rsidR="009720BD" w:rsidRPr="0042063F" w:rsidRDefault="009720BD" w:rsidP="000B0397">
      <w:pPr>
        <w:rPr>
          <w:u w:val="single"/>
        </w:rPr>
      </w:pPr>
    </w:p>
    <w:p w:rsidR="009720BD" w:rsidRPr="0042063F" w:rsidRDefault="009720BD" w:rsidP="000B0397">
      <w:pPr>
        <w:numPr>
          <w:ilvl w:val="0"/>
          <w:numId w:val="19"/>
        </w:numPr>
        <w:suppressAutoHyphens w:val="0"/>
        <w:ind w:firstLine="0"/>
      </w:pPr>
      <w:r w:rsidRPr="0042063F">
        <w:t>«Азбука».- серия плакатов</w:t>
      </w:r>
    </w:p>
    <w:p w:rsidR="009720BD" w:rsidRPr="0042063F" w:rsidRDefault="009720BD" w:rsidP="000B0397">
      <w:pPr>
        <w:numPr>
          <w:ilvl w:val="0"/>
          <w:numId w:val="19"/>
        </w:numPr>
        <w:suppressAutoHyphens w:val="0"/>
        <w:ind w:firstLine="0"/>
      </w:pPr>
      <w:r w:rsidRPr="0042063F">
        <w:t>« Поиграем, почитаем. – обучающая игра.</w:t>
      </w:r>
    </w:p>
    <w:p w:rsidR="009720BD" w:rsidRPr="0042063F" w:rsidRDefault="009720BD" w:rsidP="000B0397">
      <w:pPr>
        <w:numPr>
          <w:ilvl w:val="0"/>
          <w:numId w:val="19"/>
        </w:numPr>
        <w:suppressAutoHyphens w:val="0"/>
        <w:ind w:firstLine="0"/>
      </w:pPr>
      <w:r w:rsidRPr="0042063F">
        <w:t>«Противоположности» -Развивающая игра. Развивает:</w:t>
      </w:r>
    </w:p>
    <w:p w:rsidR="009720BD" w:rsidRPr="0042063F" w:rsidRDefault="009720BD" w:rsidP="000B0397">
      <w:pPr>
        <w:numPr>
          <w:ilvl w:val="0"/>
          <w:numId w:val="26"/>
        </w:numPr>
        <w:suppressAutoHyphens w:val="0"/>
        <w:ind w:firstLine="0"/>
      </w:pPr>
      <w:r w:rsidRPr="0042063F">
        <w:t>Речь</w:t>
      </w:r>
    </w:p>
    <w:p w:rsidR="009720BD" w:rsidRPr="0042063F" w:rsidRDefault="009720BD" w:rsidP="000B0397">
      <w:pPr>
        <w:numPr>
          <w:ilvl w:val="0"/>
          <w:numId w:val="26"/>
        </w:numPr>
        <w:suppressAutoHyphens w:val="0"/>
        <w:ind w:firstLine="0"/>
      </w:pPr>
      <w:r w:rsidRPr="0042063F">
        <w:t>Внимание</w:t>
      </w:r>
    </w:p>
    <w:p w:rsidR="009720BD" w:rsidRPr="0042063F" w:rsidRDefault="009720BD" w:rsidP="000B0397">
      <w:pPr>
        <w:numPr>
          <w:ilvl w:val="0"/>
          <w:numId w:val="26"/>
        </w:numPr>
        <w:suppressAutoHyphens w:val="0"/>
        <w:ind w:firstLine="0"/>
      </w:pPr>
      <w:r w:rsidRPr="0042063F">
        <w:t>Образную и смысловую память</w:t>
      </w:r>
    </w:p>
    <w:p w:rsidR="009720BD" w:rsidRPr="0042063F" w:rsidRDefault="009720BD" w:rsidP="000B0397">
      <w:pPr>
        <w:numPr>
          <w:ilvl w:val="0"/>
          <w:numId w:val="26"/>
        </w:numPr>
        <w:suppressAutoHyphens w:val="0"/>
        <w:ind w:firstLine="0"/>
      </w:pPr>
      <w:r w:rsidRPr="0042063F">
        <w:t>Логическое мышление</w:t>
      </w:r>
    </w:p>
    <w:p w:rsidR="009720BD" w:rsidRPr="0042063F" w:rsidRDefault="009720BD" w:rsidP="000B0397">
      <w:pPr>
        <w:numPr>
          <w:ilvl w:val="0"/>
          <w:numId w:val="19"/>
        </w:numPr>
        <w:suppressAutoHyphens w:val="0"/>
        <w:ind w:firstLine="0"/>
      </w:pPr>
      <w:r w:rsidRPr="0042063F">
        <w:t xml:space="preserve">« Расшифруй слова» - для закрепления навыков чтения и звукобуквенного анализа; внимания памяти, мышления. </w:t>
      </w:r>
    </w:p>
    <w:p w:rsidR="009720BD" w:rsidRPr="0042063F" w:rsidRDefault="009720BD" w:rsidP="000B0397">
      <w:pPr>
        <w:numPr>
          <w:ilvl w:val="0"/>
          <w:numId w:val="19"/>
        </w:numPr>
        <w:suppressAutoHyphens w:val="0"/>
        <w:ind w:firstLine="0"/>
      </w:pPr>
      <w:r w:rsidRPr="0042063F">
        <w:t xml:space="preserve"> «Учим буквы»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>Знакомит с буквами русского языка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>Учит различать буквы и звуки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>Определять первую и последнюю буквы в словах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>Помогает сформировать прочные связи между словом и зрительным образом предмета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>Развивает мелкую моторику рук и логическое мышление</w:t>
      </w:r>
    </w:p>
    <w:p w:rsidR="009720BD" w:rsidRPr="0042063F" w:rsidRDefault="009720BD" w:rsidP="000B0397">
      <w:pPr>
        <w:numPr>
          <w:ilvl w:val="0"/>
          <w:numId w:val="19"/>
        </w:numPr>
        <w:suppressAutoHyphens w:val="0"/>
        <w:ind w:firstLine="0"/>
      </w:pPr>
      <w:r w:rsidRPr="0042063F">
        <w:t xml:space="preserve">Учебный набор «МАЛЫШ» 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>Учит составлению слов и предложений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 xml:space="preserve">Чтению </w:t>
      </w:r>
    </w:p>
    <w:p w:rsidR="009720BD" w:rsidRPr="0042063F" w:rsidRDefault="009720BD" w:rsidP="000B0397">
      <w:pPr>
        <w:numPr>
          <w:ilvl w:val="1"/>
          <w:numId w:val="19"/>
        </w:numPr>
        <w:suppressAutoHyphens w:val="0"/>
        <w:ind w:firstLine="0"/>
      </w:pPr>
      <w:r w:rsidRPr="0042063F">
        <w:t>Навыкам устного счета</w:t>
      </w:r>
    </w:p>
    <w:p w:rsidR="009720BD" w:rsidRPr="0042063F" w:rsidRDefault="009720BD" w:rsidP="000B0397">
      <w:pPr>
        <w:numPr>
          <w:ilvl w:val="0"/>
          <w:numId w:val="19"/>
        </w:numPr>
        <w:suppressAutoHyphens w:val="0"/>
        <w:ind w:firstLine="0"/>
      </w:pPr>
      <w:r w:rsidRPr="0042063F">
        <w:t>«Я учусь читать»- Демонстрационный и раздаточный материал по чтению.</w:t>
      </w:r>
    </w:p>
    <w:p w:rsidR="009720BD" w:rsidRPr="0042063F" w:rsidRDefault="009720BD" w:rsidP="000B0397">
      <w:pPr>
        <w:ind w:left="720"/>
      </w:pPr>
      <w:r w:rsidRPr="0042063F">
        <w:t>8. «Фонематика» -  Игра поможет определить состояние фонематического слуха у ребенка, развит слуховую память, зрительное восприятие, внимание.</w:t>
      </w:r>
    </w:p>
    <w:p w:rsidR="009720BD" w:rsidRPr="0042063F" w:rsidRDefault="009720BD" w:rsidP="000B0397"/>
    <w:p w:rsidR="009720BD" w:rsidRPr="0042063F" w:rsidRDefault="009720BD" w:rsidP="000B0397">
      <w:pPr>
        <w:ind w:left="-900"/>
        <w:jc w:val="center"/>
        <w:rPr>
          <w:u w:val="single"/>
        </w:rPr>
      </w:pPr>
      <w:r w:rsidRPr="0042063F">
        <w:rPr>
          <w:u w:val="single"/>
        </w:rPr>
        <w:t>Оборудование и наглядные пособия</w:t>
      </w:r>
    </w:p>
    <w:p w:rsidR="009720BD" w:rsidRPr="0042063F" w:rsidRDefault="009720BD" w:rsidP="000B0397">
      <w:pPr>
        <w:ind w:left="-900"/>
      </w:pP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Зеркало.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Набор зеркал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Инструменты для постановки звуков и массажа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Наборы магнитных букв (3)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Наборы букв (2)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Магниты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Доски магнитные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Звуковые линейки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>Сигнальные карточки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 xml:space="preserve"> Полоски  для составления схем предложений</w:t>
      </w:r>
    </w:p>
    <w:p w:rsidR="009720BD" w:rsidRPr="0042063F" w:rsidRDefault="009720BD" w:rsidP="000B0397">
      <w:pPr>
        <w:numPr>
          <w:ilvl w:val="0"/>
          <w:numId w:val="22"/>
        </w:numPr>
        <w:suppressAutoHyphens w:val="0"/>
        <w:ind w:firstLine="0"/>
      </w:pPr>
      <w:r w:rsidRPr="0042063F">
        <w:t xml:space="preserve"> Фишки для звукового анализа слов</w:t>
      </w:r>
    </w:p>
    <w:p w:rsidR="009720BD" w:rsidRPr="0042063F" w:rsidRDefault="009720BD" w:rsidP="000B0397">
      <w:pPr>
        <w:ind w:left="-900"/>
        <w:jc w:val="center"/>
        <w:rPr>
          <w:u w:val="single"/>
        </w:rPr>
      </w:pPr>
      <w:r w:rsidRPr="0042063F">
        <w:rPr>
          <w:u w:val="single"/>
        </w:rPr>
        <w:t>Развитие лексико-грамматического строя речи</w:t>
      </w:r>
    </w:p>
    <w:p w:rsidR="009720BD" w:rsidRPr="0042063F" w:rsidRDefault="009720BD" w:rsidP="000B0397">
      <w:pPr>
        <w:jc w:val="both"/>
        <w:rPr>
          <w:u w:val="single"/>
        </w:rPr>
      </w:pPr>
    </w:p>
    <w:p w:rsidR="009720BD" w:rsidRPr="0042063F" w:rsidRDefault="009720BD" w:rsidP="000B0397">
      <w:pPr>
        <w:jc w:val="both"/>
        <w:rPr>
          <w:u w:val="single"/>
        </w:rPr>
      </w:pPr>
      <w:r w:rsidRPr="0042063F">
        <w:rPr>
          <w:u w:val="single"/>
        </w:rPr>
        <w:t>Литература и методические пособия: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Агранович З.Е. Сборник домашних заданий в помощь логопедам для преодоления лексико-грамматического недоразвития речи у дошкольников с ОНР.-СПб.: «ДЕТСТВО-ПРЕСС»,2003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Белобрыкина О.А. Речь и общение. Популярное пособие для родителей и педагогов. /Ярославль: «Академия развития» ..,1998.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Денисова Д. Дорожкин Ю. Рабочая тетрадь по развитию речи у дошкольников. Старшая группа 5+ / Под редакцией Гербовой В.В., КомаровойТ.С. Издательство «Мозаика – Синтез», 2007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Денисова Д. Дорожкин Ю. Рабочая тетрадь по развитию речи у дошкольников. Подготовительная группа 6+/ Под редакцией Гербовой В.В., КомаровойТ.С. Издательство «Мозаика – Синтез», 2007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Гризик Т.И. В мире слов: пособие по изучению и развитию словаря детей 5-6 лет/ М.: Просвещение, 2006.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Гусарова Н.Н. Беседы по картине: Времена года / - СПб.: ДЕТСТВО-ПРЕСС, 1998.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Ефименкова Л.Н. Формирование речи у дошкольников: (Дети с ОНР). Пособие для логопедов.- М.: Просвещение, 1981.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 xml:space="preserve">  Козлова С.А., Князева О.А. Мой организм: Рабочая тетрадь для детей.- М.: Гуманит. изд. центр  ВЛАДОС, 2001.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Крупенчук О.И. Научите меня говорить правильно! Пособие по логопедии для родителей и детей СПб.: Издательский дом «Литера», 2004.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Нищева Н.В. Разноцветные сказки: Цикл занятий по развитию речи, формированию цветовосприятия и цветоразличения у детей дошкольнго возраста: Уч. – методическое пособие – конспект / С-Петербург «ДЕТСТВО -  ПРЕСС»,2003.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Петрова Т.И.. Петрова Е.С. Игры и занятия по развитию речи дошкольников. Кн.1. Младшая и средняя группы. М.: Школьная Пресса,20004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Сазонова С.Н.Развитие речи дошкольников с ОНР (комплексный подход): Учеб.пособие для студентов высш. пед. учеб.завед.- М.:Издательский центр «Академия»,2003.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Смирнова Л.Н. Логопедия в д/саду. Занятия с детьми 4-5лет с ОНР. Пособие для логопедов, дефектологов и воспитателей.-М.: Мозаика-Синтез,2005.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Смирнова Л.Н. Логопедия в д/саду. Занятия с детьми 6-7лет с ОНР. Пособие для логопедов, дефектологов и воспитателей.-М.: Мозаика-Синтез,2005.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 xml:space="preserve">Ткаченко Т.А. Схемы для составления дошкольниками описательных и сравнительных рассказов. – М.: «Издательство ГНОМ и Д», 2001. 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Шорыгина Т.А. Какие звери в лесу?! Путешествие в мир природы и развитие речи. Книга для воспитателей, гувернеров и родителей. – М.: «Издательство ГНОМ и Д», 2002.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Шорыгина Т.А. Стихи к детским праздникам. Книга для педагогов дошкольного и начального школьного образования. – М.: «Издательство ГНОМ и Д», 2005.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Некрасова Е.С. Стихи к любимым праздникам. (Пособие для педагогов и родителей). Издательский дом «РИФ – плюс, Новосибирск – 2001.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Нефедова К.П. Инструменты. Какие они? Пособие  для воспитателей, гувернеров и родителей. – М.: «Издательство ГНОМ и Д», 2005.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Узорова О.Физкультурные минутки.: (материал для проведения физкультурных пауз)-М.: Астрель: АСТ: Транзит-книга, 2006.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Швайко Г.С. Игры и игровые упражнения по развитию речи: пособие для практ. Работников ДОУ/ под. Ред. В.В. Гербовой.-М.: Айрис- ПРЕСС, 2006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Шорыгина Т.А. Профессии. Какие они?  Книга для воспитателей, гувернеров и родителей. – М.: «Издательство ГНОМ и Д», 2004.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Шорыгина Т.А.Рыбы. Какие они?  Книга для воспитателей, гувернеров и родителей. – М.: «Издательство ГНОМ и Д», 2004.</w:t>
      </w:r>
    </w:p>
    <w:p w:rsidR="009720BD" w:rsidRPr="0042063F" w:rsidRDefault="009720BD" w:rsidP="000B0397">
      <w:pPr>
        <w:numPr>
          <w:ilvl w:val="0"/>
          <w:numId w:val="37"/>
        </w:numPr>
        <w:suppressAutoHyphens w:val="0"/>
        <w:ind w:firstLine="0"/>
      </w:pPr>
      <w:r w:rsidRPr="0042063F">
        <w:t>Шорыгина Т.А. Загадки, потешки, считалки.-М.: ТЦ Сфера, 2003.</w:t>
      </w:r>
    </w:p>
    <w:p w:rsidR="009720BD" w:rsidRPr="0042063F" w:rsidRDefault="009720BD" w:rsidP="000B0397">
      <w:pPr>
        <w:tabs>
          <w:tab w:val="num" w:pos="-540"/>
        </w:tabs>
        <w:ind w:left="-360"/>
      </w:pPr>
    </w:p>
    <w:p w:rsidR="009720BD" w:rsidRPr="0042063F" w:rsidRDefault="009720BD" w:rsidP="000B0397">
      <w:pPr>
        <w:ind w:left="-900"/>
        <w:jc w:val="center"/>
        <w:rPr>
          <w:u w:val="single"/>
        </w:rPr>
      </w:pPr>
      <w:r w:rsidRPr="0042063F">
        <w:rPr>
          <w:u w:val="single"/>
        </w:rPr>
        <w:t>Лексические словари: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Инструменты в картинках.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Птицы в картинках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Насекомые в картинках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Рыбы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Птицы перелетные и зимующие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Профессии, инструменты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Посуда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Одежда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Мой город, улица, дом, мебель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>Транспорт, дорожное движение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 xml:space="preserve"> Дикие животные жарких стран</w:t>
      </w:r>
    </w:p>
    <w:p w:rsidR="009720BD" w:rsidRPr="0042063F" w:rsidRDefault="009720BD" w:rsidP="000B0397">
      <w:pPr>
        <w:numPr>
          <w:ilvl w:val="0"/>
          <w:numId w:val="36"/>
        </w:numPr>
        <w:suppressAutoHyphens w:val="0"/>
        <w:ind w:firstLine="0"/>
      </w:pPr>
      <w:r w:rsidRPr="0042063F">
        <w:t xml:space="preserve"> Тело человека</w:t>
      </w:r>
    </w:p>
    <w:p w:rsidR="009720BD" w:rsidRPr="0042063F" w:rsidRDefault="009720BD" w:rsidP="000B0397">
      <w:pPr>
        <w:tabs>
          <w:tab w:val="num" w:pos="-540"/>
        </w:tabs>
      </w:pPr>
    </w:p>
    <w:p w:rsidR="009720BD" w:rsidRPr="0042063F" w:rsidRDefault="009720BD" w:rsidP="000B0397">
      <w:pPr>
        <w:ind w:left="-900"/>
        <w:jc w:val="center"/>
        <w:rPr>
          <w:u w:val="single"/>
        </w:rPr>
      </w:pPr>
      <w:r w:rsidRPr="0042063F">
        <w:rPr>
          <w:u w:val="single"/>
        </w:rPr>
        <w:t xml:space="preserve">Дидактические игры </w:t>
      </w:r>
    </w:p>
    <w:p w:rsidR="009720BD" w:rsidRPr="0042063F" w:rsidRDefault="009720BD" w:rsidP="000B0397">
      <w:pPr>
        <w:ind w:left="-900"/>
        <w:jc w:val="center"/>
        <w:rPr>
          <w:u w:val="single"/>
        </w:rPr>
      </w:pPr>
      <w:r w:rsidRPr="0042063F">
        <w:rPr>
          <w:u w:val="single"/>
        </w:rPr>
        <w:t>для развития лексико-грамматического строя речи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«Алеша» - кукла с магнитом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«Будь примерным пассажиром» - учит правилам дорожного движения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«Деревенский дворик» - демонстрационный материал для знакомства с домашними животными.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Где чья мама?» - обучающая игра для детей дошкольного возраста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«Законы улиц и дорог» - учит искусству выживания в современном городе, основам безопасного поведения на улицах и дорогах.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«Истории в картинках» - игра – занятие. Развивает фантазию, наблюдательность логическое мышление, связную речь, внимание.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 Как много вам хочу сказать» - Описание по опорной таблице. Рассказ по сюжетной картине ./ М.: Изд. дом «Карапуз», 2001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 «Короткие истории» - игра для развития речи, логического мышления, памяти.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«Кто на дубе живет?» - экологическая сказка (книжка-плакат)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«Кто в озере живет?» - экологическая сказка (книжка-плакат)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«Маленькие слова» - для индивидуальных и групповых занятий с детьми способствует:</w:t>
      </w:r>
    </w:p>
    <w:p w:rsidR="009720BD" w:rsidRPr="0042063F" w:rsidRDefault="009720BD" w:rsidP="000B0397">
      <w:pPr>
        <w:numPr>
          <w:ilvl w:val="0"/>
          <w:numId w:val="29"/>
        </w:numPr>
        <w:suppressAutoHyphens w:val="0"/>
        <w:ind w:firstLine="0"/>
      </w:pPr>
      <w:r w:rsidRPr="0042063F">
        <w:t>Пониманию значения предлогов</w:t>
      </w:r>
    </w:p>
    <w:p w:rsidR="009720BD" w:rsidRPr="0042063F" w:rsidRDefault="009720BD" w:rsidP="000B0397">
      <w:pPr>
        <w:numPr>
          <w:ilvl w:val="0"/>
          <w:numId w:val="29"/>
        </w:numPr>
        <w:suppressAutoHyphens w:val="0"/>
        <w:ind w:firstLine="0"/>
      </w:pPr>
      <w:r w:rsidRPr="0042063F">
        <w:t>Написанию и употреблению их в речи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>«Мир вокруг нас» - игра-лото:</w:t>
      </w:r>
    </w:p>
    <w:p w:rsidR="009720BD" w:rsidRPr="0042063F" w:rsidRDefault="009720BD" w:rsidP="000B0397">
      <w:pPr>
        <w:numPr>
          <w:ilvl w:val="1"/>
          <w:numId w:val="28"/>
        </w:numPr>
        <w:suppressAutoHyphens w:val="0"/>
        <w:ind w:firstLine="0"/>
      </w:pPr>
      <w:r w:rsidRPr="0042063F">
        <w:t>Учит классифицировать предметы</w:t>
      </w:r>
    </w:p>
    <w:p w:rsidR="009720BD" w:rsidRPr="0042063F" w:rsidRDefault="009720BD" w:rsidP="000B0397">
      <w:pPr>
        <w:numPr>
          <w:ilvl w:val="1"/>
          <w:numId w:val="28"/>
        </w:numPr>
        <w:suppressAutoHyphens w:val="0"/>
        <w:ind w:firstLine="0"/>
      </w:pPr>
      <w:r w:rsidRPr="0042063F">
        <w:t>Развивает зрительное восприятие</w:t>
      </w:r>
    </w:p>
    <w:p w:rsidR="009720BD" w:rsidRPr="0042063F" w:rsidRDefault="009720BD" w:rsidP="000B0397">
      <w:pPr>
        <w:numPr>
          <w:ilvl w:val="1"/>
          <w:numId w:val="28"/>
        </w:numPr>
        <w:suppressAutoHyphens w:val="0"/>
        <w:ind w:firstLine="0"/>
      </w:pPr>
      <w:r w:rsidRPr="0042063F">
        <w:t>Развивает образное мышление и внимание.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«Расскажи про свой город» - игровой дидактический материал знакомит с профессиями, учит ориентироваться в городском транспорте (для индивидуальных и групповых занятий) 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 «Узнай и назови» - Знакомит с обобщенными понятиями и их конкретным содержанием по темам – семья, продукты, фрукты, одежда, мебель, транспорт, животные, цветы.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 «Четвертый лишний» (Животный и растительный мир) – дидактический материал для развития памяти, мышления, связной речи.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 «Четвертый лишний» (Предметы окружающего мира) – дидактический материал для развития памяти, мышления, связной речи.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  «Четвертый лишний» -– дидактический материал для развития памяти, мышления, связной речи.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     «Четвертый лишний» -– дидактический материал для развития памяти, мышления, связной речи. Знакомство с основными признаками предметов.</w:t>
      </w:r>
    </w:p>
    <w:p w:rsidR="009720BD" w:rsidRPr="0042063F" w:rsidRDefault="009720BD" w:rsidP="000B0397">
      <w:pPr>
        <w:numPr>
          <w:ilvl w:val="0"/>
          <w:numId w:val="28"/>
        </w:numPr>
        <w:suppressAutoHyphens w:val="0"/>
        <w:ind w:firstLine="0"/>
      </w:pPr>
      <w:r w:rsidRPr="0042063F">
        <w:t xml:space="preserve"> «Что сначала, что потом? Знакомство с временами года»   </w:t>
      </w:r>
    </w:p>
    <w:p w:rsidR="009720BD" w:rsidRPr="0042063F" w:rsidRDefault="009720BD" w:rsidP="000B0397">
      <w:pPr>
        <w:ind w:left="360"/>
      </w:pPr>
      <w:r w:rsidRPr="0042063F">
        <w:t xml:space="preserve">                                                  </w:t>
      </w:r>
    </w:p>
    <w:p w:rsidR="009720BD" w:rsidRPr="0042063F" w:rsidRDefault="009720BD" w:rsidP="000B0397">
      <w:pPr>
        <w:ind w:left="-900"/>
        <w:jc w:val="center"/>
        <w:rPr>
          <w:u w:val="single"/>
        </w:rPr>
      </w:pPr>
      <w:r w:rsidRPr="0042063F">
        <w:rPr>
          <w:u w:val="single"/>
        </w:rPr>
        <w:t>Оборудование и наглядные пособия</w:t>
      </w:r>
    </w:p>
    <w:p w:rsidR="009720BD" w:rsidRPr="0042063F" w:rsidRDefault="009720BD" w:rsidP="000B0397">
      <w:pPr>
        <w:ind w:left="360"/>
        <w:rPr>
          <w:u w:val="single"/>
        </w:rPr>
      </w:pPr>
      <w:r w:rsidRPr="0042063F">
        <w:t>1. Магниты</w:t>
      </w:r>
    </w:p>
    <w:p w:rsidR="009720BD" w:rsidRPr="0042063F" w:rsidRDefault="009720BD" w:rsidP="000B0397">
      <w:pPr>
        <w:ind w:left="360"/>
      </w:pPr>
      <w:r w:rsidRPr="0042063F">
        <w:t>2.Доски магнитные</w:t>
      </w:r>
    </w:p>
    <w:p w:rsidR="009720BD" w:rsidRPr="0042063F" w:rsidRDefault="009720BD" w:rsidP="000B0397">
      <w:pPr>
        <w:ind w:left="360"/>
      </w:pPr>
      <w:r w:rsidRPr="0042063F">
        <w:t>3.Набор инструментов.</w:t>
      </w:r>
    </w:p>
    <w:p w:rsidR="009720BD" w:rsidRPr="0042063F" w:rsidRDefault="009720BD" w:rsidP="000B0397">
      <w:pPr>
        <w:ind w:left="360"/>
      </w:pPr>
      <w:r w:rsidRPr="0042063F">
        <w:t>4.Набор насекомых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Набор домашних животных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Набор диких животных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Набор животных жарких стран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Агранович З.Е. Времена года. Наглядное пособие для занятий по развитию речи с дошкольниками с использованием фланелеграфа.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Глинка Г.А.Учусь Думать, правильно говорить, интересно рассказывать. Мой дом. Природа.- СПб.: Издательский дом «Нева»,2003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Коноваленко В.В,  Коноваленко С.В. Антонимы. Картинный дидактический материал для занятий и игровой деятельности с детьми старшего дошкольного и младшего школьного возраста. Пособие для педагогов и родителей – М.: Издательство «Гном и Д», 2003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Ткаченко Т.А. Большая книга заданий и упражнений на развитие связной речи малыша/ М.: Эксмо,2007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Филичева Т.Б., Соболева А.В. Развитие речи дошкольника. Методическое пособие с иллюстрациями</w:t>
      </w:r>
    </w:p>
    <w:p w:rsidR="009720BD" w:rsidRPr="0042063F" w:rsidRDefault="009720BD" w:rsidP="000B0397">
      <w:pPr>
        <w:numPr>
          <w:ilvl w:val="0"/>
          <w:numId w:val="27"/>
        </w:numPr>
        <w:suppressAutoHyphens w:val="0"/>
        <w:ind w:firstLine="0"/>
      </w:pPr>
      <w:r w:rsidRPr="0042063F">
        <w:t>Школьник Ю.К. Развитие речи. Наглядное пособие /М.: Изд – во Эксмо, 2002</w:t>
      </w:r>
    </w:p>
    <w:p w:rsidR="009720BD" w:rsidRPr="0042063F" w:rsidRDefault="009720BD" w:rsidP="000B0397">
      <w:pPr>
        <w:ind w:left="720"/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Развитие психических процессов</w:t>
      </w:r>
    </w:p>
    <w:p w:rsidR="009720BD" w:rsidRPr="0042063F" w:rsidRDefault="009720BD" w:rsidP="000B0397">
      <w:pPr>
        <w:ind w:left="-180"/>
        <w:rPr>
          <w:u w:val="single"/>
        </w:rPr>
      </w:pPr>
      <w:r w:rsidRPr="0042063F">
        <w:rPr>
          <w:u w:val="single"/>
        </w:rPr>
        <w:t>Литература:</w:t>
      </w:r>
    </w:p>
    <w:p w:rsidR="009720BD" w:rsidRPr="0042063F" w:rsidRDefault="009720BD" w:rsidP="000B0397">
      <w:pPr>
        <w:ind w:left="-180"/>
      </w:pPr>
      <w:r w:rsidRPr="0042063F">
        <w:t>1.Светлова И. Е Развиваем воображение и фантазию. Программа интеллектуальных занятий с ребенком от трех лет  /М.: Изд-во Эксмо, 2002.</w:t>
      </w:r>
    </w:p>
    <w:p w:rsidR="009720BD" w:rsidRPr="0042063F" w:rsidRDefault="009720BD" w:rsidP="000B0397">
      <w:pPr>
        <w:ind w:left="-180"/>
      </w:pPr>
      <w:r w:rsidRPr="0042063F">
        <w:t>2.Светлова И. Е Развиваем логику. Программа интенсивного развития словесно-логического мышления через естественные игровые ситуации/М.: Изд-во Эксмо, 2002.</w:t>
      </w:r>
    </w:p>
    <w:p w:rsidR="009720BD" w:rsidRPr="0042063F" w:rsidRDefault="009720BD" w:rsidP="000B0397">
      <w:pPr>
        <w:rPr>
          <w:u w:val="single"/>
        </w:rPr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Дидактические игры в серии «Готовимся к школе»:</w:t>
      </w:r>
    </w:p>
    <w:p w:rsidR="009720BD" w:rsidRPr="0042063F" w:rsidRDefault="009720BD" w:rsidP="000B0397">
      <w:pPr>
        <w:jc w:val="center"/>
        <w:rPr>
          <w:u w:val="single"/>
        </w:rPr>
      </w:pP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>«Веселые ребусы»-игра развивает усидчивость, внимание, наблюдательность, речь.</w:t>
      </w: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>«Запоминай-ка» - игры и упражнения для тренировки памяти и внимания</w:t>
      </w: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>«Размышляйка»  - демонстрационный и раздаточный материал для развития зрительного восприятия, логического мышления.</w:t>
      </w: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>«Ребусы»-помогут ориентироваться в слове, видеть и правильно употреблять предлог, развит память, мышление, способность к переключению.</w:t>
      </w: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>«Скоро в школу» - материал для диагностических и развивающих занятий.</w:t>
      </w: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>«Что сначала, а что потом?» - материал для развития логического мышления, связной речи.</w:t>
      </w: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>«Для умников и умниц» - игровые задания, направленные  на развитие зрительного восприятия, внимания, памяти, мышления, умения ориентироваться на листе бумаги, закрепление знаний о буквах и цифрах.</w:t>
      </w:r>
    </w:p>
    <w:p w:rsidR="009720BD" w:rsidRPr="0042063F" w:rsidRDefault="009720BD" w:rsidP="000B0397">
      <w:pPr>
        <w:numPr>
          <w:ilvl w:val="1"/>
          <w:numId w:val="26"/>
        </w:numPr>
        <w:tabs>
          <w:tab w:val="clear" w:pos="1800"/>
        </w:tabs>
        <w:suppressAutoHyphens w:val="0"/>
        <w:ind w:left="-360" w:firstLine="0"/>
      </w:pPr>
      <w:r w:rsidRPr="0042063F">
        <w:t xml:space="preserve">«Где живет паук?» - развивающая логическая игра. </w:t>
      </w:r>
    </w:p>
    <w:p w:rsidR="009720BD" w:rsidRPr="0042063F" w:rsidRDefault="009720BD" w:rsidP="000B0397">
      <w:pPr>
        <w:rPr>
          <w:u w:val="single"/>
        </w:rPr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Развитие мелкой моторики рук</w:t>
      </w:r>
    </w:p>
    <w:p w:rsidR="009720BD" w:rsidRPr="0042063F" w:rsidRDefault="009720BD" w:rsidP="000B0397">
      <w:pPr>
        <w:jc w:val="both"/>
        <w:rPr>
          <w:u w:val="single"/>
        </w:rPr>
      </w:pPr>
      <w:r w:rsidRPr="0042063F">
        <w:rPr>
          <w:u w:val="single"/>
        </w:rPr>
        <w:t>Литература:</w:t>
      </w:r>
    </w:p>
    <w:p w:rsidR="009720BD" w:rsidRPr="0042063F" w:rsidRDefault="009720BD" w:rsidP="000B0397">
      <w:pPr>
        <w:numPr>
          <w:ilvl w:val="0"/>
          <w:numId w:val="35"/>
        </w:numPr>
        <w:suppressAutoHyphens w:val="0"/>
        <w:ind w:firstLine="0"/>
        <w:jc w:val="both"/>
      </w:pPr>
      <w:r w:rsidRPr="0042063F">
        <w:t>БелаяА.Е. Пальчиковые игры для развития речи дошкольников: Пособие для родителей и педагогов.- М.: ООО «Издательство Астрель», 2002</w:t>
      </w:r>
    </w:p>
    <w:p w:rsidR="009720BD" w:rsidRPr="0042063F" w:rsidRDefault="009720BD" w:rsidP="000B0397">
      <w:pPr>
        <w:numPr>
          <w:ilvl w:val="0"/>
          <w:numId w:val="35"/>
        </w:numPr>
        <w:suppressAutoHyphens w:val="0"/>
        <w:ind w:firstLine="0"/>
        <w:jc w:val="both"/>
      </w:pPr>
      <w:r w:rsidRPr="0042063F">
        <w:t>Лопухина И.С. Речь, ритм, движение.- СПб.: Дельта, 2001</w:t>
      </w:r>
    </w:p>
    <w:p w:rsidR="009720BD" w:rsidRPr="0042063F" w:rsidRDefault="009720BD" w:rsidP="000B0397">
      <w:pPr>
        <w:jc w:val="center"/>
        <w:rPr>
          <w:u w:val="single"/>
        </w:rPr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Игры на развитие мелкой моторики рук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>«Веселые шнуровки»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>«Шнурочки»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>«Собери бусики»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>Набор счетных палочек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 xml:space="preserve">Набор спичек 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>Набор фасоли и бобов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>Трафареты</w:t>
      </w:r>
    </w:p>
    <w:p w:rsidR="009720BD" w:rsidRPr="0042063F" w:rsidRDefault="009720BD" w:rsidP="000B0397">
      <w:pPr>
        <w:numPr>
          <w:ilvl w:val="0"/>
          <w:numId w:val="21"/>
        </w:numPr>
        <w:suppressAutoHyphens w:val="0"/>
        <w:ind w:firstLine="0"/>
        <w:jc w:val="both"/>
      </w:pPr>
      <w:r w:rsidRPr="0042063F">
        <w:t>«Волшебные веревочки».</w:t>
      </w:r>
    </w:p>
    <w:p w:rsidR="009720BD" w:rsidRPr="0042063F" w:rsidRDefault="009720BD" w:rsidP="000B0397"/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Театрализованная деятельность детей</w:t>
      </w:r>
    </w:p>
    <w:p w:rsidR="009720BD" w:rsidRPr="0042063F" w:rsidRDefault="009720BD" w:rsidP="000B0397">
      <w:pPr>
        <w:jc w:val="both"/>
        <w:rPr>
          <w:u w:val="single"/>
        </w:rPr>
      </w:pPr>
      <w:r w:rsidRPr="0042063F">
        <w:rPr>
          <w:u w:val="single"/>
        </w:rPr>
        <w:t>Литература:</w:t>
      </w:r>
    </w:p>
    <w:p w:rsidR="009720BD" w:rsidRPr="0042063F" w:rsidRDefault="009720BD" w:rsidP="000B0397">
      <w:r w:rsidRPr="0042063F">
        <w:t>1.Алексеевская Н.А. Домашний театр – Серия «Через игру к совершенству» - М.: «Лист», 2000.</w:t>
      </w:r>
    </w:p>
    <w:p w:rsidR="009720BD" w:rsidRPr="0042063F" w:rsidRDefault="009720BD" w:rsidP="000B0397">
      <w:r w:rsidRPr="0042063F">
        <w:t>2. Иванова Г.П. Театр настроений. Коррекция и развитие эмоционально- нравственной сферы у дошкольников. –М.: Изд.-во «Скрипторий 2003», 2006.</w:t>
      </w:r>
    </w:p>
    <w:p w:rsidR="009720BD" w:rsidRPr="0042063F" w:rsidRDefault="009720BD" w:rsidP="000B0397"/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Театры</w:t>
      </w:r>
    </w:p>
    <w:p w:rsidR="009720BD" w:rsidRPr="0042063F" w:rsidRDefault="009720BD" w:rsidP="000B0397">
      <w:pPr>
        <w:numPr>
          <w:ilvl w:val="0"/>
          <w:numId w:val="25"/>
        </w:numPr>
        <w:suppressAutoHyphens w:val="0"/>
        <w:ind w:firstLine="0"/>
      </w:pPr>
      <w:r w:rsidRPr="0042063F">
        <w:t>Би-ба-бо</w:t>
      </w:r>
    </w:p>
    <w:p w:rsidR="009720BD" w:rsidRPr="0042063F" w:rsidRDefault="009720BD" w:rsidP="000B0397">
      <w:pPr>
        <w:numPr>
          <w:ilvl w:val="0"/>
          <w:numId w:val="25"/>
        </w:numPr>
        <w:suppressAutoHyphens w:val="0"/>
        <w:ind w:firstLine="0"/>
      </w:pPr>
      <w:r w:rsidRPr="0042063F">
        <w:t>Рукавичка</w:t>
      </w:r>
    </w:p>
    <w:p w:rsidR="009720BD" w:rsidRPr="0042063F" w:rsidRDefault="009720BD" w:rsidP="000B0397">
      <w:pPr>
        <w:numPr>
          <w:ilvl w:val="0"/>
          <w:numId w:val="25"/>
        </w:numPr>
        <w:suppressAutoHyphens w:val="0"/>
        <w:ind w:firstLine="0"/>
      </w:pPr>
      <w:r w:rsidRPr="0042063F">
        <w:t>Настольные театры:</w:t>
      </w:r>
    </w:p>
    <w:p w:rsidR="009720BD" w:rsidRPr="0042063F" w:rsidRDefault="009720BD" w:rsidP="000B0397">
      <w:pPr>
        <w:numPr>
          <w:ilvl w:val="1"/>
          <w:numId w:val="25"/>
        </w:numPr>
        <w:suppressAutoHyphens w:val="0"/>
        <w:ind w:firstLine="0"/>
      </w:pPr>
      <w:r w:rsidRPr="0042063F">
        <w:t>Репка</w:t>
      </w:r>
    </w:p>
    <w:p w:rsidR="009720BD" w:rsidRPr="0042063F" w:rsidRDefault="009720BD" w:rsidP="000B0397">
      <w:pPr>
        <w:numPr>
          <w:ilvl w:val="1"/>
          <w:numId w:val="25"/>
        </w:numPr>
        <w:suppressAutoHyphens w:val="0"/>
        <w:ind w:firstLine="0"/>
      </w:pPr>
      <w:r w:rsidRPr="0042063F">
        <w:t>Курочка Ряба</w:t>
      </w:r>
    </w:p>
    <w:p w:rsidR="009720BD" w:rsidRPr="0042063F" w:rsidRDefault="009720BD" w:rsidP="000B0397">
      <w:pPr>
        <w:numPr>
          <w:ilvl w:val="1"/>
          <w:numId w:val="25"/>
        </w:numPr>
        <w:suppressAutoHyphens w:val="0"/>
        <w:ind w:firstLine="0"/>
      </w:pPr>
      <w:r w:rsidRPr="0042063F">
        <w:t>Теремок</w:t>
      </w:r>
    </w:p>
    <w:p w:rsidR="009720BD" w:rsidRPr="0042063F" w:rsidRDefault="009720BD" w:rsidP="000B0397">
      <w:pPr>
        <w:numPr>
          <w:ilvl w:val="1"/>
          <w:numId w:val="25"/>
        </w:numPr>
        <w:suppressAutoHyphens w:val="0"/>
        <w:ind w:firstLine="0"/>
      </w:pPr>
      <w:r w:rsidRPr="0042063F">
        <w:t>Маша и Медведь</w:t>
      </w:r>
    </w:p>
    <w:p w:rsidR="009720BD" w:rsidRPr="0042063F" w:rsidRDefault="009720BD" w:rsidP="000B0397">
      <w:pPr>
        <w:numPr>
          <w:ilvl w:val="1"/>
          <w:numId w:val="25"/>
        </w:numPr>
        <w:suppressAutoHyphens w:val="0"/>
        <w:ind w:firstLine="0"/>
      </w:pPr>
      <w:r w:rsidRPr="0042063F">
        <w:t>Красная Шапочка</w:t>
      </w:r>
    </w:p>
    <w:p w:rsidR="009720BD" w:rsidRPr="0042063F" w:rsidRDefault="009720BD" w:rsidP="000B0397">
      <w:pPr>
        <w:numPr>
          <w:ilvl w:val="1"/>
          <w:numId w:val="25"/>
        </w:numPr>
        <w:suppressAutoHyphens w:val="0"/>
        <w:ind w:firstLine="0"/>
      </w:pPr>
      <w:r w:rsidRPr="0042063F">
        <w:t>Кот в сапогах</w:t>
      </w:r>
    </w:p>
    <w:p w:rsidR="009720BD" w:rsidRPr="0042063F" w:rsidRDefault="009720BD" w:rsidP="000B0397">
      <w:pPr>
        <w:ind w:left="-900"/>
        <w:jc w:val="center"/>
        <w:rPr>
          <w:u w:val="single"/>
        </w:rPr>
      </w:pPr>
      <w:r w:rsidRPr="0042063F">
        <w:rPr>
          <w:u w:val="single"/>
        </w:rPr>
        <w:t>Дидактические игры  по мотивам русских народных сказок</w:t>
      </w:r>
    </w:p>
    <w:p w:rsidR="009720BD" w:rsidRPr="0042063F" w:rsidRDefault="009720BD" w:rsidP="000B0397">
      <w:pPr>
        <w:ind w:left="-900"/>
        <w:jc w:val="center"/>
        <w:rPr>
          <w:u w:val="single"/>
        </w:rPr>
      </w:pPr>
    </w:p>
    <w:p w:rsidR="009720BD" w:rsidRPr="0042063F" w:rsidRDefault="009720BD" w:rsidP="000B0397">
      <w:pPr>
        <w:numPr>
          <w:ilvl w:val="1"/>
          <w:numId w:val="20"/>
        </w:numPr>
        <w:suppressAutoHyphens w:val="0"/>
        <w:ind w:firstLine="0"/>
      </w:pPr>
      <w:r w:rsidRPr="0042063F">
        <w:t xml:space="preserve">«Расскажи сказку» - настольная игра на развитие </w:t>
      </w:r>
    </w:p>
    <w:p w:rsidR="009720BD" w:rsidRPr="0042063F" w:rsidRDefault="009720BD" w:rsidP="000B0397">
      <w:pPr>
        <w:numPr>
          <w:ilvl w:val="0"/>
          <w:numId w:val="23"/>
        </w:numPr>
        <w:suppressAutoHyphens w:val="0"/>
        <w:ind w:firstLine="0"/>
      </w:pPr>
      <w:r w:rsidRPr="0042063F">
        <w:t>Внимания</w:t>
      </w:r>
    </w:p>
    <w:p w:rsidR="009720BD" w:rsidRPr="0042063F" w:rsidRDefault="009720BD" w:rsidP="000B0397">
      <w:pPr>
        <w:numPr>
          <w:ilvl w:val="0"/>
          <w:numId w:val="23"/>
        </w:numPr>
        <w:suppressAutoHyphens w:val="0"/>
        <w:ind w:firstLine="0"/>
      </w:pPr>
      <w:r w:rsidRPr="0042063F">
        <w:t xml:space="preserve"> Памяти</w:t>
      </w:r>
    </w:p>
    <w:p w:rsidR="009720BD" w:rsidRPr="0042063F" w:rsidRDefault="009720BD" w:rsidP="000B0397">
      <w:pPr>
        <w:numPr>
          <w:ilvl w:val="0"/>
          <w:numId w:val="23"/>
        </w:numPr>
        <w:suppressAutoHyphens w:val="0"/>
        <w:ind w:firstLine="0"/>
      </w:pPr>
      <w:r w:rsidRPr="0042063F">
        <w:t xml:space="preserve"> Связной речи.</w:t>
      </w:r>
    </w:p>
    <w:p w:rsidR="009720BD" w:rsidRPr="0042063F" w:rsidRDefault="009720BD" w:rsidP="000B0397">
      <w:pPr>
        <w:numPr>
          <w:ilvl w:val="1"/>
          <w:numId w:val="20"/>
        </w:numPr>
        <w:suppressAutoHyphens w:val="0"/>
        <w:ind w:firstLine="0"/>
      </w:pPr>
      <w:r w:rsidRPr="0042063F">
        <w:t>«Про сказки» - учит:</w:t>
      </w:r>
    </w:p>
    <w:p w:rsidR="009720BD" w:rsidRPr="0042063F" w:rsidRDefault="009720BD" w:rsidP="000B0397">
      <w:pPr>
        <w:numPr>
          <w:ilvl w:val="2"/>
          <w:numId w:val="20"/>
        </w:numPr>
        <w:suppressAutoHyphens w:val="0"/>
        <w:ind w:firstLine="0"/>
      </w:pPr>
      <w:r w:rsidRPr="0042063F">
        <w:t>Анализировать информацию и устанавливать закономерности</w:t>
      </w:r>
    </w:p>
    <w:p w:rsidR="009720BD" w:rsidRPr="0042063F" w:rsidRDefault="009720BD" w:rsidP="000B0397">
      <w:pPr>
        <w:numPr>
          <w:ilvl w:val="2"/>
          <w:numId w:val="20"/>
        </w:numPr>
        <w:suppressAutoHyphens w:val="0"/>
        <w:ind w:firstLine="0"/>
      </w:pPr>
      <w:r w:rsidRPr="0042063F">
        <w:t>Рассказывать по серии сюжетных картин</w:t>
      </w:r>
    </w:p>
    <w:p w:rsidR="009720BD" w:rsidRPr="0042063F" w:rsidRDefault="009720BD" w:rsidP="000B0397">
      <w:pPr>
        <w:numPr>
          <w:ilvl w:val="2"/>
          <w:numId w:val="20"/>
        </w:numPr>
        <w:suppressAutoHyphens w:val="0"/>
        <w:ind w:firstLine="0"/>
      </w:pPr>
      <w:r w:rsidRPr="0042063F">
        <w:t>Логически думать и быть внимательным</w:t>
      </w:r>
    </w:p>
    <w:p w:rsidR="009720BD" w:rsidRPr="0042063F" w:rsidRDefault="009720BD" w:rsidP="000B0397">
      <w:pPr>
        <w:numPr>
          <w:ilvl w:val="1"/>
          <w:numId w:val="20"/>
        </w:numPr>
        <w:suppressAutoHyphens w:val="0"/>
        <w:ind w:firstLine="0"/>
      </w:pPr>
      <w:r w:rsidRPr="0042063F">
        <w:t xml:space="preserve">«Мои любимые сказки», </w:t>
      </w:r>
    </w:p>
    <w:p w:rsidR="009720BD" w:rsidRPr="0042063F" w:rsidRDefault="009720BD" w:rsidP="000B0397">
      <w:r w:rsidRPr="0042063F">
        <w:t xml:space="preserve">  «Мои любимые сказки 2» - развивают </w:t>
      </w:r>
    </w:p>
    <w:p w:rsidR="009720BD" w:rsidRPr="0042063F" w:rsidRDefault="009720BD" w:rsidP="000B0397">
      <w:pPr>
        <w:numPr>
          <w:ilvl w:val="0"/>
          <w:numId w:val="24"/>
        </w:numPr>
        <w:suppressAutoHyphens w:val="0"/>
        <w:ind w:firstLine="0"/>
      </w:pPr>
      <w:r w:rsidRPr="0042063F">
        <w:t>Внимание</w:t>
      </w:r>
    </w:p>
    <w:p w:rsidR="009720BD" w:rsidRPr="0042063F" w:rsidRDefault="009720BD" w:rsidP="000B0397">
      <w:pPr>
        <w:numPr>
          <w:ilvl w:val="0"/>
          <w:numId w:val="24"/>
        </w:numPr>
        <w:suppressAutoHyphens w:val="0"/>
        <w:ind w:firstLine="0"/>
      </w:pPr>
      <w:r w:rsidRPr="0042063F">
        <w:t>Зрительное восприятие,</w:t>
      </w:r>
    </w:p>
    <w:p w:rsidR="009720BD" w:rsidRPr="0042063F" w:rsidRDefault="009720BD" w:rsidP="000B0397">
      <w:pPr>
        <w:numPr>
          <w:ilvl w:val="0"/>
          <w:numId w:val="24"/>
        </w:numPr>
        <w:suppressAutoHyphens w:val="0"/>
        <w:ind w:firstLine="0"/>
      </w:pPr>
      <w:r w:rsidRPr="0042063F">
        <w:t>Память</w:t>
      </w:r>
    </w:p>
    <w:p w:rsidR="009720BD" w:rsidRPr="0042063F" w:rsidRDefault="009720BD" w:rsidP="000B0397">
      <w:pPr>
        <w:numPr>
          <w:ilvl w:val="0"/>
          <w:numId w:val="24"/>
        </w:numPr>
        <w:suppressAutoHyphens w:val="0"/>
        <w:ind w:firstLine="0"/>
      </w:pPr>
      <w:r w:rsidRPr="0042063F">
        <w:t>Мышление</w:t>
      </w:r>
    </w:p>
    <w:p w:rsidR="009720BD" w:rsidRPr="0042063F" w:rsidRDefault="009720BD" w:rsidP="000B0397">
      <w:pPr>
        <w:numPr>
          <w:ilvl w:val="0"/>
          <w:numId w:val="24"/>
        </w:numPr>
        <w:suppressAutoHyphens w:val="0"/>
        <w:ind w:firstLine="0"/>
      </w:pPr>
      <w:r w:rsidRPr="0042063F">
        <w:t>Развивают речь</w:t>
      </w:r>
    </w:p>
    <w:p w:rsidR="009720BD" w:rsidRPr="0042063F" w:rsidRDefault="009720BD" w:rsidP="000B0397">
      <w:pPr>
        <w:numPr>
          <w:ilvl w:val="0"/>
          <w:numId w:val="24"/>
        </w:numPr>
        <w:suppressAutoHyphens w:val="0"/>
        <w:ind w:firstLine="0"/>
      </w:pPr>
      <w:r w:rsidRPr="0042063F">
        <w:t>Закрепляют знания о русских народных сказках</w:t>
      </w:r>
    </w:p>
    <w:p w:rsidR="009720BD" w:rsidRPr="0042063F" w:rsidRDefault="009720BD" w:rsidP="000B0397">
      <w:pPr>
        <w:rPr>
          <w:u w:val="single"/>
        </w:rPr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Постановка и автоматизация звукопроизношения</w:t>
      </w:r>
    </w:p>
    <w:p w:rsidR="009720BD" w:rsidRPr="0042063F" w:rsidRDefault="009720BD" w:rsidP="000B0397">
      <w:pPr>
        <w:jc w:val="center"/>
        <w:rPr>
          <w:u w:val="single"/>
        </w:rPr>
      </w:pPr>
    </w:p>
    <w:p w:rsidR="009720BD" w:rsidRPr="0042063F" w:rsidRDefault="009720BD" w:rsidP="000B0397">
      <w:pPr>
        <w:rPr>
          <w:u w:val="single"/>
        </w:rPr>
      </w:pPr>
      <w:r w:rsidRPr="0042063F">
        <w:rPr>
          <w:u w:val="single"/>
        </w:rPr>
        <w:t>ЛИТЕРАТУРА:</w:t>
      </w:r>
    </w:p>
    <w:p w:rsidR="009720BD" w:rsidRPr="0042063F" w:rsidRDefault="009720BD" w:rsidP="000B0397">
      <w:pPr>
        <w:rPr>
          <w:u w:val="single"/>
        </w:rPr>
      </w:pP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Быстрова Г.А. и др.. Логопедические игры и задания. – СПб.: КАРО, 2002.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 Валявко С.М., Максаков А.И.  С-С-Свистящие скороговорки./ М.: Изд. дом «Карапуз», 2003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Гаврина С.Е. и др. з-4 года. Развитие речи.+ обучающее лото. (В серии Развитие ребенка) Издательство «РОСМЭН».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Залмаева Р.Л. Сам себе логопед.- Изд-во «Петербург </w:t>
      </w:r>
      <w:r w:rsidRPr="0042063F">
        <w:rPr>
          <w:lang w:val="en-US"/>
        </w:rPr>
        <w:t>XXI</w:t>
      </w:r>
      <w:r w:rsidRPr="0042063F">
        <w:t xml:space="preserve"> век», 1995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 Ильякова Н.Е. Звуки «Ч» «Щ», я вас различаю! Настольные логопедические игры – занятия для детей 5 – 7 лет. – М.: Издательствао «ГНОМ и Д»,, 2003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Ильякова Н.Е. Звуки «Р» «Л», я вас различаю! Настольные логопедические игры – занятия для детей 5 – 7 лет. – М.: Издательствао «ГНОМ и Д»,, 2003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Ильякова Н.Е. Звуки «Ш» «Ж», я вас различаю! Настольные логопедические игры – занятия для детей 5 – 7 лет. – М.: Издательствао «ГНОМ и Д»,, 2003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Коноваленко В.В, Коноваленко С.В. Домашняя тетрадь №4 для закрепления произношения шипящих звуков Ч, Щ. Пособие для логопедов, родителей и детей /ООО «Издательство ГНОМ и Д»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Коноваленко В.В, Коноваленко С.В. Домашняя тетрадь №8 для закрепления произношения звука Р. Пособие для логопедов, родителей и детей /ООО «Издательство ГНОМ и Д»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Коноваленко В.В, Коноваленко С.В. Домашняя тетрадь №5 для закрепления произношения звука Л. Пособие для логопедов, родителей и детей /ООО «Издательство ГНОМ и Д»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Коноваленко В.В, Коноваленко С.В. Дидактический материал по автоматизации звуков Ш, Ж,  Ч, Щ. </w:t>
      </w:r>
      <w:r w:rsidRPr="0042063F">
        <w:rPr>
          <w:lang w:val="en-US"/>
        </w:rPr>
        <w:t>II</w:t>
      </w:r>
      <w:r w:rsidRPr="0042063F">
        <w:t xml:space="preserve"> альбом/ООО «Издательство ГНОМ и Д»,2001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Коноваленко В.В, Коноваленко С.В. Дидактический материал по автоматизации звуков Р, Р удетей. </w:t>
      </w:r>
      <w:r w:rsidRPr="0042063F">
        <w:rPr>
          <w:lang w:val="en-US"/>
        </w:rPr>
        <w:t>IV</w:t>
      </w:r>
      <w:r w:rsidRPr="0042063F">
        <w:t xml:space="preserve"> альбом/ООО «Издательство ГНОМ и Д»,2001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Коноваленко В.В, Коноваленко С.В. Дидактический материал по коррекции звуков К, К , Г, Г , Х, Х .- М.: Издательство ГНОМ и Д», 2001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Коноваленко В.В, Коноваленко С.В. Коррекция произношения звука Й. Индивидуальная работа с детьми дошкольного и младшего школьного возраста - М.: Издательство ГНОМ и Д», 2000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Коноваленко В.В, Коноваленко С.В. Артикуляционная, пальчиковая гимнастика и дыхательно-голосовые упражнения. Приложение к комплекту тетрадей для закрепления произношения звуков у дошкольников./ М.: Издательство ГНОМ и Д», 2005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Коноваленко В.В, Коноваленко С.В.Фронтальные логопедиеские занятия в подготовительной группе для детей с ФФН. </w:t>
      </w:r>
      <w:r w:rsidRPr="0042063F">
        <w:rPr>
          <w:lang w:val="en-US"/>
        </w:rPr>
        <w:t>III</w:t>
      </w:r>
      <w:r w:rsidRPr="0042063F">
        <w:t xml:space="preserve"> период. Пособие для логопедов.- М.: Издательство ГНОМ и Д», 2002.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Коноваленко В.В, Коноваленко С.В.Фронтальные логопедиеские занятия в подготовительной группе для детей с ФФН. </w:t>
      </w:r>
      <w:r w:rsidRPr="0042063F">
        <w:rPr>
          <w:lang w:val="en-US"/>
        </w:rPr>
        <w:t>I</w:t>
      </w:r>
      <w:r w:rsidRPr="0042063F">
        <w:t xml:space="preserve"> период. Пособие для логопедов.- М.: Издательство ГНОМ и Д», 2001.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Куликовская Т.А.  Артикуляционная гимнастика в стихах и картинках. Пособие для логопедов, воспитателей и родителей.- М.: Издательство ГНОМ и Д», 2006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Лагздынь Г.Р. Рожужжим и полялякаем. Учебно-методическое пособие. Логопедическая серия. Издательский дом «Карапуз», 2007.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Леонова М.А., Крапивина Л.М. Дидактический материал по логопедии: Послушный ветерок. Развитие целенаправленного выдоха./  М.: Издательство «Школа-ПРЕСС», 1999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Мальцева М.А, Костыгина В.Н. Мой логопедический альбом./ Ярославль: Академия развития, -2001 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Новоторцева Н.В. Рабочая тетрадь по развитию речи на звуки «Ч», «Щ». (Логопедическая тетрадь) Пособие для воспитателей д/садов , логопедов, родителей /2-е изд. – Ярославль: Академия развития, -2001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Новоторцева Н.В. Рабочая тетрадь по развитию речи на звуки «З », «З», «Ц». (Логопедическая тетрадь) Пособие для воспитателей д/садов , логопедов, родителей /2-е изд. – Ярославль: Академия развития, -2001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Рау Е.Т., Синяк В.А, Логопедия (Пособие для учащихся пед.училищ и воспитателей) М.: Просвещение, 1969.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Резниченко Т.С., Ларина О.Д. Говорим правильно «Л-Л»: Логопедический альбом- М.: «Издательство «РОСМЭН-ПРЕСС», 2002.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Рыбина А.Ф. Коррекция звукопроизношения у детей (С , З, Ц, Ш, Ж, Ч,Щ, Л, Л , Р, Р .) Речевой материал для дошкольного и младшего школьного возраста, 2001.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Руденко В.И. Домашний логопед.- Ростов  н/Д : Издательство «Феникс», 2000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Соколенко Н.И.  Посмотри и назови. Дидактический материал по исправлению недостатков произношения у детей. Книга первая: Свистящие звуки. Шипящие звуки. Книга вторая: Звуки Л-ЛЬ.- СПб.: Библиополис, М.: Изд. АСТ-ЛТД, 1997.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Теремкова Н.Э. Логопедические домашние задания для детей 5-7 лет с ОНР. 4-е альбома. – М.: «Издательство ГНОМ и Д», 2006.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Ткаченко Т.А. Логопедические упражнения. М.: «Издательство Эксмо, 2006.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Ткаченко Т.А. Логопедическая тетрадь. Развитие фонематического восприятия и навыков звукового анализа/- СПб.: ДЕТСТВО-ПРЕСС,2000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Тру-л я-ля. Для чтения родителями детям/ М.: Издательский дом «Карапуз», 2002 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Филичева Т.Б., Туманова Т.В. Дети с ФФН. Воспитание и обучение. Учебно-методическое пособие для логопедов и воспитателей.- М.: Издательство ГНОМ и Д», 2000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 xml:space="preserve"> Хан Е.Ю. Использование инструментария в работе логопеда: Учеб. Пособие. – Иркутск: Изд. Иркут.пед.ун-та, 2001.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Хватцев М.Е. Как предупредить и устранить недостатки речи и голоса у детей.- Изд. Академии Пед.наук, Москва 1962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Цвынтарный В.В.Играем, слушаем, подражаем, звуки получаем /СПб.: Издательство «Лань», 2001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Черемных Л.В. Рабочая тетрадь №1  Практическое пособие в помощь родителям и логопедам для развития речи, памяти и внимания дошкольников. Быстро запоминаем стихи и рассказы. Правильно говорим звук «Ш». Иркутск 2001</w:t>
      </w:r>
    </w:p>
    <w:p w:rsidR="009720BD" w:rsidRPr="0042063F" w:rsidRDefault="009720BD" w:rsidP="000B0397">
      <w:pPr>
        <w:numPr>
          <w:ilvl w:val="0"/>
          <w:numId w:val="32"/>
        </w:numPr>
        <w:tabs>
          <w:tab w:val="clear" w:pos="360"/>
          <w:tab w:val="num" w:pos="-180"/>
        </w:tabs>
        <w:suppressAutoHyphens w:val="0"/>
        <w:ind w:left="-360" w:firstLine="0"/>
      </w:pPr>
      <w:r w:rsidRPr="0042063F">
        <w:t>Четвертаков К.В. «Учимся рассказывать « (В серии «Развитие ребенка»:  рабочая тетрадь + лото))</w:t>
      </w:r>
    </w:p>
    <w:p w:rsidR="009720BD" w:rsidRPr="0042063F" w:rsidRDefault="009720BD" w:rsidP="000B0397">
      <w:pPr>
        <w:rPr>
          <w:u w:val="single"/>
        </w:rPr>
      </w:pPr>
    </w:p>
    <w:p w:rsidR="009720BD" w:rsidRPr="0042063F" w:rsidRDefault="009720BD" w:rsidP="000B0397">
      <w:pPr>
        <w:jc w:val="center"/>
        <w:rPr>
          <w:u w:val="single"/>
        </w:rPr>
      </w:pP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 xml:space="preserve">Дидактические игры </w:t>
      </w:r>
    </w:p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для работы над звукопроизношением</w:t>
      </w:r>
    </w:p>
    <w:p w:rsidR="009720BD" w:rsidRPr="0042063F" w:rsidRDefault="009720BD" w:rsidP="000B0397"/>
    <w:p w:rsidR="009720BD" w:rsidRPr="0042063F" w:rsidRDefault="009720BD" w:rsidP="000B0397">
      <w:pPr>
        <w:numPr>
          <w:ilvl w:val="0"/>
          <w:numId w:val="33"/>
        </w:numPr>
        <w:tabs>
          <w:tab w:val="clear" w:pos="360"/>
          <w:tab w:val="num" w:pos="-180"/>
        </w:tabs>
        <w:suppressAutoHyphens w:val="0"/>
        <w:ind w:left="0" w:firstLine="0"/>
      </w:pPr>
      <w:r w:rsidRPr="0042063F">
        <w:t>Логопедическое лото «Найди и назови» - может использоваться для обследования речи детей и при автоматизации определенных групп звуков.</w:t>
      </w:r>
    </w:p>
    <w:p w:rsidR="009720BD" w:rsidRPr="0042063F" w:rsidRDefault="009720BD" w:rsidP="000B0397">
      <w:pPr>
        <w:numPr>
          <w:ilvl w:val="0"/>
          <w:numId w:val="33"/>
        </w:numPr>
        <w:tabs>
          <w:tab w:val="clear" w:pos="360"/>
          <w:tab w:val="num" w:pos="-180"/>
        </w:tabs>
        <w:suppressAutoHyphens w:val="0"/>
        <w:ind w:left="0" w:firstLine="0"/>
      </w:pPr>
      <w:r w:rsidRPr="0042063F">
        <w:t>Зуева Л.Н. Занимательные упражнения по развитию речи: Логопедия для дошкольников. В 4-х альбомах. / М.: ООО «Издательство Астрель»: ООО «Издательство АСТ», 2003.</w:t>
      </w:r>
    </w:p>
    <w:p w:rsidR="009720BD" w:rsidRPr="0042063F" w:rsidRDefault="009720BD" w:rsidP="000B0397">
      <w:pPr>
        <w:numPr>
          <w:ilvl w:val="0"/>
          <w:numId w:val="33"/>
        </w:numPr>
        <w:tabs>
          <w:tab w:val="clear" w:pos="360"/>
          <w:tab w:val="num" w:pos="-180"/>
        </w:tabs>
        <w:suppressAutoHyphens w:val="0"/>
        <w:ind w:left="0" w:firstLine="0"/>
      </w:pPr>
      <w:r w:rsidRPr="0042063F">
        <w:t>Настольная игра  «Играем  в лото».</w:t>
      </w:r>
    </w:p>
    <w:p w:rsidR="009720BD" w:rsidRPr="0042063F" w:rsidRDefault="009720BD" w:rsidP="000B0397">
      <w:pPr>
        <w:numPr>
          <w:ilvl w:val="0"/>
          <w:numId w:val="34"/>
        </w:numPr>
        <w:suppressAutoHyphens w:val="0"/>
        <w:ind w:left="0" w:firstLine="0"/>
      </w:pPr>
      <w:r w:rsidRPr="0042063F">
        <w:t>Учит ребенка правильно произносить трудные звуки</w:t>
      </w:r>
    </w:p>
    <w:p w:rsidR="009720BD" w:rsidRPr="0042063F" w:rsidRDefault="009720BD" w:rsidP="000B0397">
      <w:pPr>
        <w:numPr>
          <w:ilvl w:val="0"/>
          <w:numId w:val="33"/>
        </w:numPr>
        <w:tabs>
          <w:tab w:val="clear" w:pos="360"/>
          <w:tab w:val="num" w:pos="-180"/>
        </w:tabs>
        <w:suppressAutoHyphens w:val="0"/>
        <w:ind w:left="0" w:firstLine="0"/>
      </w:pPr>
      <w:r w:rsidRPr="0042063F">
        <w:t>«Логопедическое лото».</w:t>
      </w:r>
    </w:p>
    <w:p w:rsidR="009720BD" w:rsidRPr="0042063F" w:rsidRDefault="009720BD" w:rsidP="000B0397">
      <w:pPr>
        <w:numPr>
          <w:ilvl w:val="0"/>
          <w:numId w:val="34"/>
        </w:numPr>
        <w:suppressAutoHyphens w:val="0"/>
        <w:ind w:left="0" w:firstLine="0"/>
      </w:pPr>
      <w:r w:rsidRPr="0042063F">
        <w:t>Развиваем фонематический слух</w:t>
      </w:r>
    </w:p>
    <w:p w:rsidR="009720BD" w:rsidRPr="0042063F" w:rsidRDefault="009720BD" w:rsidP="000B0397">
      <w:pPr>
        <w:numPr>
          <w:ilvl w:val="0"/>
          <w:numId w:val="34"/>
        </w:numPr>
        <w:suppressAutoHyphens w:val="0"/>
        <w:ind w:left="0" w:firstLine="0"/>
      </w:pPr>
      <w:r w:rsidRPr="0042063F">
        <w:t>Учимся правильно произносить звуки</w:t>
      </w:r>
    </w:p>
    <w:p w:rsidR="009720BD" w:rsidRPr="0042063F" w:rsidRDefault="009720BD" w:rsidP="000B0397">
      <w:pPr>
        <w:numPr>
          <w:ilvl w:val="0"/>
          <w:numId w:val="34"/>
        </w:numPr>
        <w:suppressAutoHyphens w:val="0"/>
        <w:ind w:left="0" w:firstLine="0"/>
      </w:pPr>
      <w:r w:rsidRPr="0042063F">
        <w:t>Изучаем звукобуквенный анализ слова</w:t>
      </w:r>
    </w:p>
    <w:p w:rsidR="009720BD" w:rsidRPr="0042063F" w:rsidRDefault="009720BD" w:rsidP="000B0397">
      <w:pPr>
        <w:numPr>
          <w:ilvl w:val="0"/>
          <w:numId w:val="34"/>
        </w:numPr>
        <w:tabs>
          <w:tab w:val="clear" w:pos="1080"/>
          <w:tab w:val="num" w:pos="0"/>
        </w:tabs>
        <w:suppressAutoHyphens w:val="0"/>
        <w:ind w:left="0" w:firstLine="0"/>
      </w:pPr>
      <w:r w:rsidRPr="0042063F">
        <w:t xml:space="preserve">     Развиваем внимание, память, мышление</w:t>
      </w:r>
    </w:p>
    <w:p w:rsidR="009720BD" w:rsidRPr="0042063F" w:rsidRDefault="009720BD" w:rsidP="000B0397"/>
    <w:p w:rsidR="009720BD" w:rsidRPr="0042063F" w:rsidRDefault="009720BD" w:rsidP="000B0397">
      <w:pPr>
        <w:jc w:val="center"/>
        <w:rPr>
          <w:u w:val="single"/>
        </w:rPr>
      </w:pPr>
      <w:r w:rsidRPr="0042063F">
        <w:rPr>
          <w:u w:val="single"/>
        </w:rPr>
        <w:t>Демонстрационный материал</w:t>
      </w:r>
    </w:p>
    <w:p w:rsidR="009720BD" w:rsidRPr="0042063F" w:rsidRDefault="009720BD" w:rsidP="000B0397">
      <w:pPr>
        <w:jc w:val="center"/>
        <w:rPr>
          <w:u w:val="single"/>
        </w:rPr>
      </w:pPr>
    </w:p>
    <w:p w:rsidR="009720BD" w:rsidRPr="0042063F" w:rsidRDefault="009720BD" w:rsidP="000B0397">
      <w:pPr>
        <w:numPr>
          <w:ilvl w:val="0"/>
          <w:numId w:val="30"/>
        </w:numPr>
        <w:suppressAutoHyphens w:val="0"/>
        <w:ind w:firstLine="0"/>
      </w:pPr>
      <w:r w:rsidRPr="0042063F">
        <w:t>Артикуляция звуков в графическом изображении. Учебно – демонстрационный материал. Приложение к книге Е.В.Новиковой «Логопедическая азбука. Новая методика обучения чтению».-  «Издательство ГНОМ и Д», 2000</w:t>
      </w: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Pr="0042063F" w:rsidRDefault="009720BD" w:rsidP="000B039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Default="009720BD" w:rsidP="00423557">
      <w:pPr>
        <w:jc w:val="center"/>
        <w:rPr>
          <w:b/>
        </w:rPr>
      </w:pPr>
    </w:p>
    <w:p w:rsidR="009720BD" w:rsidRPr="0042063F" w:rsidRDefault="009720BD" w:rsidP="00423557">
      <w:pPr>
        <w:jc w:val="center"/>
        <w:rPr>
          <w:b/>
        </w:rPr>
      </w:pPr>
      <w:r w:rsidRPr="0042063F">
        <w:rPr>
          <w:b/>
        </w:rPr>
        <w:t>Логопедический  кабинет №2</w:t>
      </w: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jc w:val="center"/>
      </w:pPr>
      <w:r w:rsidRPr="0042063F">
        <w:t>1.  Общие сведения о логопедическом кабинете</w:t>
      </w:r>
    </w:p>
    <w:p w:rsidR="009720BD" w:rsidRPr="0042063F" w:rsidRDefault="009720BD" w:rsidP="0042355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1"/>
        <w:gridCol w:w="4790"/>
      </w:tblGrid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Название кабинета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Логопедический кабинет (совмешен с кабинетом педагога – психолога)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Общая площадь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 ____кв. м.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Ответственный за кабинет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Дементьева Ю.Г. </w:t>
            </w:r>
          </w:p>
        </w:tc>
      </w:tr>
    </w:tbl>
    <w:p w:rsidR="009720BD" w:rsidRPr="0042063F" w:rsidRDefault="009720BD" w:rsidP="00423557">
      <w:pPr>
        <w:jc w:val="center"/>
        <w:rPr>
          <w:b/>
        </w:rPr>
      </w:pP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ind w:left="360"/>
        <w:jc w:val="center"/>
      </w:pPr>
      <w:r w:rsidRPr="0042063F">
        <w:t>2. Оборудование кабинета</w:t>
      </w:r>
    </w:p>
    <w:p w:rsidR="009720BD" w:rsidRPr="0042063F" w:rsidRDefault="009720BD" w:rsidP="00423557">
      <w:pPr>
        <w:ind w:left="360"/>
        <w:jc w:val="center"/>
        <w:rPr>
          <w:b/>
        </w:rPr>
      </w:pPr>
    </w:p>
    <w:tbl>
      <w:tblPr>
        <w:tblW w:w="10684" w:type="dxa"/>
        <w:tblInd w:w="-289" w:type="dxa"/>
        <w:tblLayout w:type="fixed"/>
        <w:tblLook w:val="0000"/>
      </w:tblPr>
      <w:tblGrid>
        <w:gridCol w:w="912"/>
        <w:gridCol w:w="5358"/>
        <w:gridCol w:w="2565"/>
        <w:gridCol w:w="1849"/>
      </w:tblGrid>
      <w:tr w:rsidR="009720BD" w:rsidRPr="0042063F" w:rsidTr="00423557">
        <w:tc>
          <w:tcPr>
            <w:tcW w:w="10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Технические средства обучения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№п/п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Наименование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Имеется в наличии (количество)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Необходимо приобрести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</w:pPr>
            <w:r w:rsidRPr="0042063F">
              <w:t>ПК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--</w:t>
            </w:r>
          </w:p>
        </w:tc>
      </w:tr>
    </w:tbl>
    <w:p w:rsidR="009720BD" w:rsidRPr="0042063F" w:rsidRDefault="009720BD"/>
    <w:p w:rsidR="009720BD" w:rsidRPr="0042063F" w:rsidRDefault="009720BD" w:rsidP="0042063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</w:rPr>
      </w:pPr>
      <w:r w:rsidRPr="0042063F">
        <w:rPr>
          <w:b/>
          <w:bCs/>
          <w:i/>
        </w:rPr>
        <w:t>Перечень программ, пособий, используемых для организации коррекционно-развивающей работы с детьми с ОНР</w:t>
      </w:r>
    </w:p>
    <w:p w:rsidR="009720BD" w:rsidRDefault="009720BD" w:rsidP="002E010F">
      <w:pPr>
        <w:rPr>
          <w:b/>
        </w:rPr>
      </w:pP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>БЛОК 1. Знакомство с окружающим миром.</w:t>
      </w:r>
    </w:p>
    <w:p w:rsidR="009720BD" w:rsidRPr="0042063F" w:rsidRDefault="009720BD" w:rsidP="002E010F">
      <w:pPr>
        <w:rPr>
          <w:b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6.95pt;margin-top:3.8pt;width:81pt;height:99pt;z-index:251625984">
            <v:textbox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i1026" type="#_x0000_t75" style="width:62.25pt;height:86.25pt;visibility:visible">
                        <v:imagedata r:id="rId7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</w:p>
    <w:p w:rsidR="009720BD" w:rsidRPr="0042063F" w:rsidRDefault="009720BD" w:rsidP="002E010F">
      <w:r w:rsidRPr="0042063F">
        <w:t>1. Н.В. Дурова, В.Г. Новикова     «Ступеньки к познанию»</w:t>
      </w:r>
    </w:p>
    <w:p w:rsidR="009720BD" w:rsidRPr="0042063F" w:rsidRDefault="009720BD" w:rsidP="002E010F">
      <w:r w:rsidRPr="0042063F">
        <w:t>2. О.В. Елецкая, Е.Ю. Вареница   «День за днем говорим и растем»</w:t>
      </w:r>
    </w:p>
    <w:p w:rsidR="009720BD" w:rsidRPr="0042063F" w:rsidRDefault="009720BD" w:rsidP="002E010F">
      <w:r w:rsidRPr="0042063F">
        <w:t xml:space="preserve">                (Пособие по развитию детей раннего возраста)</w:t>
      </w:r>
    </w:p>
    <w:p w:rsidR="009720BD" w:rsidRPr="0042063F" w:rsidRDefault="009720BD" w:rsidP="002E010F">
      <w:r w:rsidRPr="0042063F">
        <w:t>3. Т.А. Шорыгина       «Грибы, какие они?»</w:t>
      </w:r>
    </w:p>
    <w:p w:rsidR="009720BD" w:rsidRPr="0042063F" w:rsidRDefault="009720BD" w:rsidP="002E010F">
      <w:r w:rsidRPr="0042063F">
        <w:t xml:space="preserve">    (Пособие по знакомству с окружающим миром, развитию речи)</w:t>
      </w:r>
    </w:p>
    <w:p w:rsidR="009720BD" w:rsidRPr="0042063F" w:rsidRDefault="009720BD" w:rsidP="002E010F">
      <w:r w:rsidRPr="0042063F">
        <w:t>4. К.Г. Нефедова       «Транспорт, какой он?»</w:t>
      </w:r>
    </w:p>
    <w:p w:rsidR="009720BD" w:rsidRPr="0042063F" w:rsidRDefault="009720BD" w:rsidP="002E010F">
      <w:r w:rsidRPr="0042063F">
        <w:t xml:space="preserve">    (Пособие по знакомству с окружающим миром, развитию речи)</w:t>
      </w:r>
    </w:p>
    <w:p w:rsidR="009720BD" w:rsidRPr="0042063F" w:rsidRDefault="009720BD" w:rsidP="002E010F">
      <w:r w:rsidRPr="0042063F">
        <w:t xml:space="preserve">5. С.Е Шукшина             «Я и мое тело» </w:t>
      </w:r>
    </w:p>
    <w:p w:rsidR="009720BD" w:rsidRPr="0042063F" w:rsidRDefault="009720BD" w:rsidP="002E010F">
      <w:r w:rsidRPr="0042063F">
        <w:t xml:space="preserve">   (Пособие для занятий с детьми с практическими заданиями и играми)</w:t>
      </w:r>
    </w:p>
    <w:p w:rsidR="009720BD" w:rsidRPr="0042063F" w:rsidRDefault="009720BD" w:rsidP="002E010F">
      <w:r w:rsidRPr="0042063F">
        <w:t>6. О.Е. Громова «Методика формирования начального детского лексикона»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27" type="#_x0000_t202" style="position:absolute;margin-left:417.6pt;margin-top:6.75pt;width:81pt;height:99pt;z-index:251627008">
            <v:textbox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7" o:spid="_x0000_i1028" type="#_x0000_t75" style="width:62.25pt;height:86.25pt;visibility:visible">
                        <v:imagedata r:id="rId8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7. Е.Н. Анашкина        «300 вопросов и ответов о птицах»</w:t>
      </w:r>
    </w:p>
    <w:p w:rsidR="009720BD" w:rsidRPr="0042063F" w:rsidRDefault="009720BD" w:rsidP="002E010F">
      <w:r w:rsidRPr="0042063F">
        <w:t>8. Н.В. Новоторцева «Развитие речи детей»</w:t>
      </w:r>
    </w:p>
    <w:p w:rsidR="009720BD" w:rsidRPr="0042063F" w:rsidRDefault="009720BD" w:rsidP="002E010F">
      <w:r w:rsidRPr="0042063F">
        <w:t>9. Игры, ребусы, загадки для дошкольников.</w:t>
      </w:r>
    </w:p>
    <w:p w:rsidR="009720BD" w:rsidRPr="0042063F" w:rsidRDefault="009720BD" w:rsidP="002E010F">
      <w:r w:rsidRPr="0042063F">
        <w:t xml:space="preserve">    (Популярное пособие для родителей и педагогов)</w:t>
      </w:r>
    </w:p>
    <w:p w:rsidR="009720BD" w:rsidRPr="0042063F" w:rsidRDefault="009720BD" w:rsidP="002E010F">
      <w:r w:rsidRPr="0042063F">
        <w:t>10. Игры, ребусы, загадки для младших школьников.</w:t>
      </w:r>
    </w:p>
    <w:p w:rsidR="009720BD" w:rsidRPr="0042063F" w:rsidRDefault="009720BD" w:rsidP="002E010F">
      <w:r w:rsidRPr="0042063F">
        <w:t xml:space="preserve">     (Популярное пособие для родителей и педагогов)</w:t>
      </w:r>
    </w:p>
    <w:p w:rsidR="009720BD" w:rsidRPr="0042063F" w:rsidRDefault="009720BD" w:rsidP="002E010F">
      <w:r w:rsidRPr="0042063F">
        <w:t>11. Н.Н. Васильева, Н.В. Новоторцева  «Развивающие игры для дошкольников»</w:t>
      </w:r>
    </w:p>
    <w:p w:rsidR="009720BD" w:rsidRPr="0042063F" w:rsidRDefault="009720BD" w:rsidP="002E010F">
      <w:r w:rsidRPr="0042063F">
        <w:t>12. Н.В. Новоторцева «Учимся писать. Обучение грамоте в детском саду»</w:t>
      </w:r>
    </w:p>
    <w:p w:rsidR="009720BD" w:rsidRPr="0042063F" w:rsidRDefault="009720BD" w:rsidP="002E010F">
      <w:r w:rsidRPr="0042063F">
        <w:t xml:space="preserve">      (Популярное пособие для родителей и педагогов)</w:t>
      </w:r>
    </w:p>
    <w:p w:rsidR="009720BD" w:rsidRPr="0042063F" w:rsidRDefault="009720BD" w:rsidP="002E010F">
      <w:r w:rsidRPr="0042063F">
        <w:t>13. Л.В. Кмытюк, А.В. Усвайская «Ознакомление с окружающим миром»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28" type="#_x0000_t202" style="position:absolute;margin-left:406.95pt;margin-top:2.75pt;width:81pt;height:99pt;z-index:251628032">
            <v:textbox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8" o:spid="_x0000_i1030" type="#_x0000_t75" style="width:62.25pt;height:86.25pt;visibility:visible">
                        <v:imagedata r:id="rId9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14. А.А. Вахрушев, Е.Е. Кочемасова    «Здравствуй мир»</w:t>
      </w:r>
    </w:p>
    <w:p w:rsidR="009720BD" w:rsidRPr="0042063F" w:rsidRDefault="009720BD" w:rsidP="002E010F">
      <w:r w:rsidRPr="0042063F">
        <w:t>15. Ван Гуль      «Научите меня понимать время»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29" type="#_x0000_t202" style="position:absolute;margin-left:310.9pt;margin-top:.6pt;width:81pt;height:99pt;z-index:251629056">
            <v:textbox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9" o:spid="_x0000_i1032" type="#_x0000_t75" style="width:56.25pt;height:86.25pt;visibility:visible">
                        <v:imagedata r:id="rId10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16. Н.В. Нищева  «Разноцветные сказки»</w:t>
      </w:r>
    </w:p>
    <w:p w:rsidR="009720BD" w:rsidRPr="0042063F" w:rsidRDefault="009720BD" w:rsidP="002E010F">
      <w:r w:rsidRPr="0042063F">
        <w:t>17. Серия КАРАПУЗ «Кто в озере живет?»</w:t>
      </w:r>
    </w:p>
    <w:p w:rsidR="009720BD" w:rsidRPr="0042063F" w:rsidRDefault="009720BD" w:rsidP="002E010F">
      <w:r w:rsidRPr="0042063F">
        <w:t xml:space="preserve">     (Экология. Современные дети и природа)</w:t>
      </w:r>
    </w:p>
    <w:p w:rsidR="009720BD" w:rsidRPr="0042063F" w:rsidRDefault="009720BD" w:rsidP="002E010F">
      <w:r w:rsidRPr="0042063F">
        <w:t>18. Серия КАРАПУЗ  «Кто на дубе живет?»</w:t>
      </w:r>
    </w:p>
    <w:p w:rsidR="009720BD" w:rsidRPr="0042063F" w:rsidRDefault="009720BD" w:rsidP="002E010F">
      <w:r w:rsidRPr="0042063F">
        <w:t xml:space="preserve">     (Книжка-плакат. Экологическая сказка)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30" type="#_x0000_t202" style="position:absolute;margin-left:399.25pt;margin-top:5.75pt;width:81pt;height:99pt;z-index:251630080">
            <v:textbox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0" o:spid="_x0000_i1034" type="#_x0000_t75" style="width:62.25pt;height:84.75pt;visibility:visible">
                        <v:imagedata r:id="rId11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19. Серия КАРАПУЗ «Кто в лесу живет?»</w:t>
      </w:r>
    </w:p>
    <w:p w:rsidR="009720BD" w:rsidRPr="0042063F" w:rsidRDefault="009720BD" w:rsidP="002E010F">
      <w:r w:rsidRPr="0042063F">
        <w:t>20. Серия КАРАПУЗ «Жизнь птиц»</w:t>
      </w:r>
    </w:p>
    <w:p w:rsidR="009720BD" w:rsidRPr="0042063F" w:rsidRDefault="009720BD" w:rsidP="002E010F">
      <w:r w:rsidRPr="0042063F">
        <w:t xml:space="preserve">      (Познавательные беседы. Экологическое воспитание)</w:t>
      </w:r>
    </w:p>
    <w:p w:rsidR="009720BD" w:rsidRPr="0042063F" w:rsidRDefault="009720BD" w:rsidP="002E010F">
      <w:r w:rsidRPr="0042063F">
        <w:t>21. Серия КАРАПУЗ «Семь раз отмерь»</w:t>
      </w:r>
    </w:p>
    <w:p w:rsidR="009720BD" w:rsidRPr="0042063F" w:rsidRDefault="009720BD" w:rsidP="002E010F">
      <w:r w:rsidRPr="0042063F">
        <w:t xml:space="preserve">      (Размер, вес, объем)</w:t>
      </w:r>
    </w:p>
    <w:p w:rsidR="009720BD" w:rsidRPr="0042063F" w:rsidRDefault="009720BD" w:rsidP="002E010F">
      <w:r w:rsidRPr="0042063F">
        <w:t>22. Серия КАРАПУЗ «У кого какая мама?»</w:t>
      </w:r>
    </w:p>
    <w:p w:rsidR="009720BD" w:rsidRPr="0042063F" w:rsidRDefault="009720BD" w:rsidP="002E010F">
      <w:r w:rsidRPr="0042063F">
        <w:t xml:space="preserve">     (Знакомство с окружающим миром)</w:t>
      </w:r>
    </w:p>
    <w:p w:rsidR="009720BD" w:rsidRPr="0042063F" w:rsidRDefault="009720BD" w:rsidP="002E010F"/>
    <w:p w:rsidR="009720BD" w:rsidRPr="0042063F" w:rsidRDefault="009720BD" w:rsidP="002E010F">
      <w:r w:rsidRPr="0042063F">
        <w:t>23. Серия КАРАПУЗ «Как мы встречаем весну?»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31" type="#_x0000_t202" style="position:absolute;margin-left:318.7pt;margin-top:10pt;width:81pt;height:99pt;z-index:251631104">
            <v:textbox style="mso-next-textbox:#_x0000_s1031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1" o:spid="_x0000_i1036" type="#_x0000_t75" style="width:61.5pt;height:85.5pt;visibility:visible">
                        <v:imagedata r:id="rId12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                               «Где мы были летом?»</w:t>
      </w:r>
    </w:p>
    <w:p w:rsidR="009720BD" w:rsidRPr="0042063F" w:rsidRDefault="009720BD" w:rsidP="002E010F">
      <w:r w:rsidRPr="0042063F">
        <w:t xml:space="preserve">                                     «Как мы провожали осень?»</w:t>
      </w:r>
    </w:p>
    <w:p w:rsidR="009720BD" w:rsidRPr="0042063F" w:rsidRDefault="009720BD" w:rsidP="002E010F">
      <w:r w:rsidRPr="0042063F">
        <w:t xml:space="preserve">                                      «Что мы делали зимой?»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32" type="#_x0000_t202" style="position:absolute;margin-left:411.25pt;margin-top:15.7pt;width:81pt;height:99pt;z-index:251632128">
            <v:textbox style="mso-next-textbox:#_x0000_s1032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2" o:spid="_x0000_i1038" type="#_x0000_t75" style="width:60.75pt;height:81.75pt;visibility:visible">
                        <v:imagedata r:id="rId13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(Знакомство с окружающим миром)</w:t>
      </w:r>
    </w:p>
    <w:p w:rsidR="009720BD" w:rsidRPr="0042063F" w:rsidRDefault="009720BD" w:rsidP="002E010F">
      <w:r w:rsidRPr="0042063F">
        <w:t>24. Серия КАРАПУЗ «Щенок и кукла»</w:t>
      </w:r>
    </w:p>
    <w:p w:rsidR="009720BD" w:rsidRPr="0042063F" w:rsidRDefault="009720BD" w:rsidP="002E010F">
      <w:r w:rsidRPr="0042063F">
        <w:t xml:space="preserve">     (Учимся обобщать и классифицировать)</w:t>
      </w:r>
    </w:p>
    <w:p w:rsidR="009720BD" w:rsidRPr="0042063F" w:rsidRDefault="009720BD" w:rsidP="002E010F">
      <w:r w:rsidRPr="0042063F">
        <w:t>25. Серия Карапуз «Я иду в детский сад»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33" type="#_x0000_t202" style="position:absolute;margin-left:318.7pt;margin-top:5.3pt;width:81pt;height:99pt;z-index:251633152">
            <v:textbox style="mso-next-textbox:#_x0000_s1033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3" o:spid="_x0000_i1040" type="#_x0000_t75" style="width:61.5pt;height:86.25pt;visibility:visible">
                        <v:imagedata r:id="rId14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(Проблемы адаптации)</w:t>
      </w:r>
    </w:p>
    <w:p w:rsidR="009720BD" w:rsidRPr="0042063F" w:rsidRDefault="009720BD" w:rsidP="002E010F">
      <w:r w:rsidRPr="0042063F">
        <w:t>26. Серия ВОРОБЫШЕК «Птичий двор»</w:t>
      </w:r>
    </w:p>
    <w:p w:rsidR="009720BD" w:rsidRPr="0042063F" w:rsidRDefault="009720BD" w:rsidP="002E010F">
      <w:r w:rsidRPr="0042063F">
        <w:t xml:space="preserve">      (Домашние птицы, их предки и родня)</w:t>
      </w:r>
    </w:p>
    <w:p w:rsidR="009720BD" w:rsidRPr="0042063F" w:rsidRDefault="009720BD" w:rsidP="002E010F">
      <w:r w:rsidRPr="0042063F">
        <w:t>27. Мир дошкольника. «Время и календарь»</w:t>
      </w:r>
    </w:p>
    <w:p w:rsidR="009720BD" w:rsidRPr="0042063F" w:rsidRDefault="009720BD" w:rsidP="002E010F">
      <w:r w:rsidRPr="0042063F">
        <w:t>28. Растем и развиваемся.  «Мир насекомых»</w:t>
      </w:r>
    </w:p>
    <w:p w:rsidR="009720BD" w:rsidRPr="0042063F" w:rsidRDefault="009720BD" w:rsidP="002E010F">
      <w:r w:rsidRPr="0042063F">
        <w:t>29. «Веселая зоология»</w:t>
      </w:r>
    </w:p>
    <w:p w:rsidR="009720BD" w:rsidRPr="0042063F" w:rsidRDefault="009720BD" w:rsidP="002E010F">
      <w:r w:rsidRPr="0042063F">
        <w:t>30. Моя первая энциклопедия.  «От акулы до ерша»</w:t>
      </w:r>
    </w:p>
    <w:p w:rsidR="009720BD" w:rsidRPr="0042063F" w:rsidRDefault="009720BD" w:rsidP="002E010F">
      <w:r w:rsidRPr="0042063F">
        <w:t xml:space="preserve">      (Рыбы)</w:t>
      </w:r>
    </w:p>
    <w:p w:rsidR="009720BD" w:rsidRPr="0042063F" w:rsidRDefault="009720BD" w:rsidP="002E010F">
      <w:r w:rsidRPr="0042063F">
        <w:t>31. Жизнь вокруг нас. Н.Н. Авдеева, Г.Б. Степанова  «Человек»</w:t>
      </w:r>
    </w:p>
    <w:p w:rsidR="009720BD" w:rsidRPr="0042063F" w:rsidRDefault="009720BD" w:rsidP="002E010F">
      <w:r w:rsidRPr="0042063F">
        <w:t>32. Программа развития и обучения дошкольника.  «Мой первый словарь»</w:t>
      </w:r>
    </w:p>
    <w:p w:rsidR="009720BD" w:rsidRPr="0042063F" w:rsidRDefault="009720BD" w:rsidP="002E010F">
      <w:r w:rsidRPr="0042063F">
        <w:t>33. Я-человек. О.М. Газина «Животные, растения и другие обитатели леса»</w:t>
      </w:r>
    </w:p>
    <w:p w:rsidR="009720BD" w:rsidRPr="0042063F" w:rsidRDefault="009720BD" w:rsidP="002E010F">
      <w:r w:rsidRPr="0042063F">
        <w:t>34. Семейный журнал. Очаг.  (Дерев целительная сила, ягодные разносы, грибы)</w:t>
      </w:r>
    </w:p>
    <w:p w:rsidR="009720BD" w:rsidRPr="0042063F" w:rsidRDefault="009720BD" w:rsidP="002E010F">
      <w:r w:rsidRPr="0042063F">
        <w:t>35. Э. Клив   «Акулы» (Мир животных)</w:t>
      </w:r>
    </w:p>
    <w:p w:rsidR="009720BD" w:rsidRPr="0042063F" w:rsidRDefault="009720BD" w:rsidP="002E010F">
      <w:r w:rsidRPr="0042063F">
        <w:t xml:space="preserve">36. И.А. Морозова, М.А. Пушкарева «Занятия по развитию речи» в специальном </w:t>
      </w:r>
    </w:p>
    <w:p w:rsidR="009720BD" w:rsidRPr="0042063F" w:rsidRDefault="009720BD" w:rsidP="002E010F">
      <w:r w:rsidRPr="0042063F">
        <w:t xml:space="preserve">      детском саду. (Пособие для логопеда, дефектолога, воспитателя)</w:t>
      </w:r>
    </w:p>
    <w:p w:rsidR="009720BD" w:rsidRPr="0042063F" w:rsidRDefault="009720BD" w:rsidP="002E010F">
      <w:r w:rsidRPr="0042063F">
        <w:t>37. «1000 загадок» (Популярное пособие для педагогов и родителей)</w:t>
      </w:r>
    </w:p>
    <w:p w:rsidR="009720BD" w:rsidRPr="0042063F" w:rsidRDefault="009720BD" w:rsidP="002E010F">
      <w:r w:rsidRPr="0042063F">
        <w:t xml:space="preserve">38. Т.И. Петрова, Е.С. Петрова «Игры и занятия по развитию речи» </w:t>
      </w:r>
    </w:p>
    <w:p w:rsidR="009720BD" w:rsidRPr="0042063F" w:rsidRDefault="009720BD" w:rsidP="002E010F">
      <w:r w:rsidRPr="0042063F">
        <w:t xml:space="preserve">       Книга № 1. (Младшая и средняя группы)</w:t>
      </w:r>
    </w:p>
    <w:p w:rsidR="009720BD" w:rsidRPr="0042063F" w:rsidRDefault="009720BD" w:rsidP="002E010F">
      <w:r w:rsidRPr="0042063F">
        <w:t xml:space="preserve">39. Т.И. Петрова, Е.С. Петрова «Игры и занятия по развитию речи» 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34" type="#_x0000_t202" style="position:absolute;margin-left:384.65pt;margin-top:6.75pt;width:81pt;height:99pt;z-index:251634176">
            <v:textbox style="mso-next-textbox:#_x0000_s1034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4" o:spid="_x0000_i1042" type="#_x0000_t75" style="width:64.5pt;height:87pt;visibility:visible">
                        <v:imagedata r:id="rId15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 Книга № 2. (Старшая группа)</w:t>
      </w:r>
    </w:p>
    <w:p w:rsidR="009720BD" w:rsidRPr="0042063F" w:rsidRDefault="009720BD" w:rsidP="002E010F">
      <w:r w:rsidRPr="0042063F">
        <w:t>40. И.О. Крупенчук «Научите меня говорить правильно!»</w:t>
      </w:r>
    </w:p>
    <w:p w:rsidR="009720BD" w:rsidRPr="0042063F" w:rsidRDefault="009720BD" w:rsidP="002E010F">
      <w:r w:rsidRPr="0042063F">
        <w:t xml:space="preserve">      (Пособие по логопедии для детей и родителей)</w:t>
      </w:r>
    </w:p>
    <w:p w:rsidR="009720BD" w:rsidRPr="0042063F" w:rsidRDefault="009720BD" w:rsidP="002E010F">
      <w:r w:rsidRPr="0042063F">
        <w:t xml:space="preserve">41. Учение с увлечением.  «Четыре времени года» </w:t>
      </w:r>
    </w:p>
    <w:p w:rsidR="009720BD" w:rsidRPr="0042063F" w:rsidRDefault="009720BD" w:rsidP="002E010F">
      <w:r w:rsidRPr="0042063F">
        <w:t xml:space="preserve">      (Пособие для детей дошкольного возраста)</w:t>
      </w:r>
    </w:p>
    <w:p w:rsidR="009720BD" w:rsidRPr="0042063F" w:rsidRDefault="009720BD" w:rsidP="002E010F">
      <w:pPr>
        <w:framePr w:wrap="none" w:vAnchor="page" w:hAnchor="page" w:x="10098" w:y="3087"/>
      </w:pPr>
      <w:r w:rsidRPr="00DC30B0">
        <w:rPr>
          <w:noProof/>
          <w:lang w:eastAsia="ru-RU"/>
        </w:rPr>
        <w:pict>
          <v:shape id="Рисунок 3" o:spid="_x0000_i1043" type="#_x0000_t75" alt="image1" style="width:71.25pt;height:96.75pt;visibility:visible" o:bordertopcolor="black" o:borderleftcolor="black" o:borderbottomcolor="black" o:borderrightcolor="black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720BD" w:rsidRPr="0042063F" w:rsidRDefault="009720BD" w:rsidP="002E010F">
      <w:r w:rsidRPr="0042063F">
        <w:t>42. Т.А. Шорыгина «Кустарники, какие они?»</w:t>
      </w:r>
    </w:p>
    <w:p w:rsidR="009720BD" w:rsidRPr="0042063F" w:rsidRDefault="009720BD" w:rsidP="002E010F">
      <w:r w:rsidRPr="0042063F">
        <w:t xml:space="preserve">      (Пособие по знакомству с окружающим миром.  Развитие речи)</w:t>
      </w:r>
    </w:p>
    <w:p w:rsidR="009720BD" w:rsidRPr="0042063F" w:rsidRDefault="009720BD" w:rsidP="002E010F">
      <w:r w:rsidRPr="0042063F">
        <w:t>43. Большая энциклопедия животного мира.</w:t>
      </w:r>
    </w:p>
    <w:p w:rsidR="009720BD" w:rsidRPr="0042063F" w:rsidRDefault="009720BD" w:rsidP="002E010F">
      <w:r w:rsidRPr="0042063F">
        <w:t>44. Серия КАРАПУЗ.  «Настя и Дуся» (Режим дня)</w:t>
      </w:r>
    </w:p>
    <w:p w:rsidR="009720BD" w:rsidRPr="0042063F" w:rsidRDefault="009720BD" w:rsidP="002E010F">
      <w:r w:rsidRPr="0042063F">
        <w:t>45. Ю.М. Сахарова «Времена года» (Пособие для детей, родителей и педагогов)</w:t>
      </w:r>
    </w:p>
    <w:p w:rsidR="009720BD" w:rsidRPr="0042063F" w:rsidRDefault="009720BD" w:rsidP="002E010F">
      <w:r w:rsidRPr="0042063F">
        <w:t>46. Веселый светофор. Обучающая сказка для детей 2-5 лет.</w:t>
      </w:r>
    </w:p>
    <w:p w:rsidR="009720BD" w:rsidRPr="0042063F" w:rsidRDefault="009720BD" w:rsidP="002E010F">
      <w:pPr>
        <w:framePr w:wrap="none" w:vAnchor="page" w:hAnchor="page" w:x="10063" w:y="5367"/>
      </w:pPr>
      <w:r w:rsidRPr="00DC30B0">
        <w:rPr>
          <w:noProof/>
          <w:lang w:eastAsia="ru-RU"/>
        </w:rPr>
        <w:pict>
          <v:shape id="Рисунок 4" o:spid="_x0000_i1044" type="#_x0000_t75" alt="image2" style="width:1in;height:103.5pt;visibility:visible" o:bordertopcolor="black" o:borderleftcolor="black" o:borderbottomcolor="black" o:borderrightcolor="black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720BD" w:rsidRPr="0042063F" w:rsidRDefault="009720BD" w:rsidP="002E010F">
      <w:r w:rsidRPr="0042063F">
        <w:t>47. Послушные вещи. Обучающая сказка для детей 2-5 лет.</w:t>
      </w:r>
    </w:p>
    <w:p w:rsidR="009720BD" w:rsidRPr="0042063F" w:rsidRDefault="009720BD" w:rsidP="002E010F">
      <w:r w:rsidRPr="0042063F">
        <w:t>48. Безопасная улица. Обучающая сказка для детей 2-5 лет.</w:t>
      </w:r>
    </w:p>
    <w:p w:rsidR="009720BD" w:rsidRPr="0042063F" w:rsidRDefault="009720BD" w:rsidP="002E010F">
      <w:r w:rsidRPr="0042063F">
        <w:t>49. Егупова В.А. «Познаю мир: для детей 4-5 лет»</w:t>
      </w:r>
    </w:p>
    <w:p w:rsidR="009720BD" w:rsidRPr="0042063F" w:rsidRDefault="009720BD" w:rsidP="002E010F">
      <w:r w:rsidRPr="0042063F">
        <w:t xml:space="preserve">50. Н.В. Нищева «Конспекты подгрупповых логопедических </w:t>
      </w:r>
    </w:p>
    <w:p w:rsidR="009720BD" w:rsidRPr="0042063F" w:rsidRDefault="009720BD" w:rsidP="002E010F">
      <w:r w:rsidRPr="0042063F">
        <w:t xml:space="preserve">      занятий в подготовительной к школе группе детского сада </w:t>
      </w:r>
    </w:p>
    <w:p w:rsidR="009720BD" w:rsidRPr="0042063F" w:rsidRDefault="009720BD" w:rsidP="002E010F">
      <w:r w:rsidRPr="0042063F">
        <w:t xml:space="preserve">      для детей с ОНР» (Сентябрь-январь)</w:t>
      </w:r>
    </w:p>
    <w:p w:rsidR="009720BD" w:rsidRPr="0042063F" w:rsidRDefault="009720BD" w:rsidP="002E010F">
      <w:r w:rsidRPr="0042063F">
        <w:t xml:space="preserve">51. Н.В. Нищева «Конспекты подгрупповых логопедических </w:t>
      </w:r>
    </w:p>
    <w:p w:rsidR="009720BD" w:rsidRPr="0042063F" w:rsidRDefault="009720BD" w:rsidP="002E010F">
      <w:pPr>
        <w:framePr w:wrap="none" w:vAnchor="page" w:hAnchor="page" w:x="10030" w:y="7801"/>
      </w:pPr>
    </w:p>
    <w:p w:rsidR="009720BD" w:rsidRPr="0042063F" w:rsidRDefault="009720BD" w:rsidP="002E010F">
      <w:r w:rsidRPr="0042063F">
        <w:t xml:space="preserve">      занятий в подготовительной к школе группе детского сада </w:t>
      </w:r>
    </w:p>
    <w:p w:rsidR="009720BD" w:rsidRPr="0042063F" w:rsidRDefault="009720BD" w:rsidP="002E010F">
      <w:r w:rsidRPr="0042063F">
        <w:t xml:space="preserve">      для детей с ОНР» (Февраль-май)</w:t>
      </w:r>
    </w:p>
    <w:p w:rsidR="009720BD" w:rsidRPr="0042063F" w:rsidRDefault="009720BD" w:rsidP="002E010F">
      <w:pPr>
        <w:tabs>
          <w:tab w:val="left" w:pos="7886"/>
        </w:tabs>
      </w:pPr>
      <w:r w:rsidRPr="0042063F">
        <w:t xml:space="preserve">52. Н.В. Нищева «Конспекты подгрупповых логопедических </w:t>
      </w:r>
      <w:r w:rsidRPr="0042063F">
        <w:tab/>
      </w:r>
    </w:p>
    <w:p w:rsidR="009720BD" w:rsidRPr="0042063F" w:rsidRDefault="009720BD" w:rsidP="002E010F">
      <w:r w:rsidRPr="0042063F">
        <w:t xml:space="preserve">      занятий в старшей группе детского сада для детей с ОНР» </w:t>
      </w:r>
    </w:p>
    <w:p w:rsidR="009720BD" w:rsidRPr="0042063F" w:rsidRDefault="009720BD" w:rsidP="002E010F">
      <w:r w:rsidRPr="0042063F">
        <w:t>53. Г.А. Османова «Загадки, отгадки в картинках»</w:t>
      </w:r>
    </w:p>
    <w:p w:rsidR="009720BD" w:rsidRPr="0042063F" w:rsidRDefault="009720BD" w:rsidP="002E010F">
      <w:r w:rsidRPr="0042063F">
        <w:t xml:space="preserve">      На все лексические темы.</w:t>
      </w:r>
    </w:p>
    <w:p w:rsidR="009720BD" w:rsidRPr="0042063F" w:rsidRDefault="009720BD" w:rsidP="002E010F">
      <w:r w:rsidRPr="0042063F">
        <w:t xml:space="preserve">54. В.С. Володина «Альбом по развитию речи».    </w:t>
      </w:r>
    </w:p>
    <w:p w:rsidR="009720BD" w:rsidRPr="0042063F" w:rsidRDefault="009720BD" w:rsidP="002E010F">
      <w:r w:rsidRPr="0042063F">
        <w:t xml:space="preserve">55. Шалаева Г.П. «Кем быть?»  </w:t>
      </w:r>
    </w:p>
    <w:p w:rsidR="009720BD" w:rsidRPr="0042063F" w:rsidRDefault="009720BD" w:rsidP="002E010F">
      <w:r w:rsidRPr="0042063F">
        <w:t>56. Е.С. Чайка «Первая книга малыша».</w:t>
      </w:r>
    </w:p>
    <w:p w:rsidR="009720BD" w:rsidRPr="0042063F" w:rsidRDefault="009720BD" w:rsidP="00423557"/>
    <w:p w:rsidR="009720BD" w:rsidRPr="0042063F" w:rsidRDefault="009720BD" w:rsidP="002E010F">
      <w:pPr>
        <w:jc w:val="both"/>
        <w:rPr>
          <w:b/>
        </w:rPr>
      </w:pPr>
      <w:r w:rsidRPr="0042063F">
        <w:rPr>
          <w:b/>
        </w:rPr>
        <w:t xml:space="preserve">БЛОК 2. Звуковая культура речи. Обучение грамоте. </w:t>
      </w:r>
    </w:p>
    <w:p w:rsidR="009720BD" w:rsidRPr="0042063F" w:rsidRDefault="009720BD" w:rsidP="002E010F">
      <w:pPr>
        <w:jc w:val="both"/>
        <w:rPr>
          <w:b/>
        </w:rPr>
      </w:pPr>
      <w:r w:rsidRPr="0042063F">
        <w:rPr>
          <w:b/>
        </w:rPr>
        <w:t xml:space="preserve">                 (Развитие и совершенствование звукового анализа и  </w:t>
      </w:r>
    </w:p>
    <w:p w:rsidR="009720BD" w:rsidRPr="0042063F" w:rsidRDefault="009720BD" w:rsidP="002E010F">
      <w:pPr>
        <w:jc w:val="both"/>
        <w:rPr>
          <w:b/>
        </w:rPr>
      </w:pPr>
      <w:r w:rsidRPr="0042063F">
        <w:rPr>
          <w:b/>
        </w:rPr>
        <w:t xml:space="preserve">                 синтеза. Развития фонематической стороны речи)</w:t>
      </w:r>
    </w:p>
    <w:p w:rsidR="009720BD" w:rsidRPr="0042063F" w:rsidRDefault="009720BD" w:rsidP="002E010F">
      <w:pPr>
        <w:jc w:val="both"/>
        <w:rPr>
          <w:b/>
        </w:rPr>
      </w:pPr>
    </w:p>
    <w:p w:rsidR="009720BD" w:rsidRPr="0042063F" w:rsidRDefault="009720BD" w:rsidP="002E010F">
      <w:pPr>
        <w:numPr>
          <w:ilvl w:val="0"/>
          <w:numId w:val="38"/>
        </w:numPr>
        <w:suppressAutoHyphens w:val="0"/>
        <w:ind w:right="1358"/>
        <w:jc w:val="both"/>
      </w:pPr>
      <w:r>
        <w:rPr>
          <w:noProof/>
          <w:lang w:eastAsia="ru-RU"/>
        </w:rPr>
        <w:pict>
          <v:shape id="_x0000_s1035" type="#_x0000_t202" style="position:absolute;left:0;text-align:left;margin-left:423pt;margin-top:5.6pt;width:81pt;height:108pt;z-index:251635200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98" o:spid="_x0000_i1046" type="#_x0000_t75" style="width:75pt;height:104.25pt;visibility:visible">
                        <v:imagedata r:id="rId18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Е.В. Колесникова «Развитие звуковой культуры речи у детей 3-4 лет» (сценарии учебно-игровых занятий к рабочей тетради «Раз-словечко, два-словечко»)</w:t>
      </w:r>
    </w:p>
    <w:p w:rsidR="009720BD" w:rsidRPr="0042063F" w:rsidRDefault="009720BD" w:rsidP="002E010F">
      <w:pPr>
        <w:numPr>
          <w:ilvl w:val="0"/>
          <w:numId w:val="38"/>
        </w:numPr>
        <w:suppressAutoHyphens w:val="0"/>
        <w:ind w:right="1358"/>
        <w:jc w:val="both"/>
      </w:pPr>
      <w:r w:rsidRPr="0042063F">
        <w:t>Е.В. Колесникова «Раз-словечко, два-словечко» (рабочая тетрадь)</w:t>
      </w:r>
    </w:p>
    <w:p w:rsidR="009720BD" w:rsidRPr="0042063F" w:rsidRDefault="009720BD" w:rsidP="002E010F">
      <w:pPr>
        <w:numPr>
          <w:ilvl w:val="0"/>
          <w:numId w:val="38"/>
        </w:numPr>
        <w:suppressAutoHyphens w:val="0"/>
        <w:ind w:right="1358"/>
        <w:jc w:val="both"/>
      </w:pPr>
      <w:r w:rsidRPr="0042063F">
        <w:t>Е.В. Колесникова «Развитие фонематического слуха у детей 4-5 лет» (сценарии учебно-игровых занятий к рабочей тетради «От слова к звуку»)</w:t>
      </w:r>
    </w:p>
    <w:p w:rsidR="009720BD" w:rsidRPr="0042063F" w:rsidRDefault="009720BD" w:rsidP="002E010F">
      <w:pPr>
        <w:numPr>
          <w:ilvl w:val="0"/>
          <w:numId w:val="38"/>
        </w:numPr>
        <w:suppressAutoHyphens w:val="0"/>
        <w:ind w:right="1358"/>
        <w:jc w:val="both"/>
      </w:pPr>
      <w:r w:rsidRPr="0042063F">
        <w:t>Е.В. Колесникова «Я начинаю читать» (Рабочая тетрадь для знятий с детьми 5-7 лет)</w:t>
      </w:r>
    </w:p>
    <w:p w:rsidR="009720BD" w:rsidRPr="0042063F" w:rsidRDefault="009720BD" w:rsidP="002E010F">
      <w:pPr>
        <w:numPr>
          <w:ilvl w:val="0"/>
          <w:numId w:val="38"/>
        </w:numPr>
        <w:suppressAutoHyphens w:val="0"/>
        <w:ind w:right="1358"/>
        <w:jc w:val="both"/>
      </w:pPr>
      <w:r w:rsidRPr="0042063F">
        <w:t>Е.В. Колесникова «От А до Я» (Рабочая тетрадь)</w:t>
      </w:r>
    </w:p>
    <w:p w:rsidR="009720BD" w:rsidRPr="0042063F" w:rsidRDefault="009720BD" w:rsidP="002E010F">
      <w:pPr>
        <w:numPr>
          <w:ilvl w:val="0"/>
          <w:numId w:val="38"/>
        </w:numPr>
        <w:suppressAutoHyphens w:val="0"/>
        <w:ind w:right="1358"/>
        <w:jc w:val="both"/>
      </w:pPr>
      <w:r w:rsidRPr="0042063F">
        <w:t>Т.А. Тимощенко «В первый класс - без дефектов речи» (Методическое пособие)</w:t>
      </w:r>
    </w:p>
    <w:p w:rsidR="009720BD" w:rsidRPr="0042063F" w:rsidRDefault="009720BD" w:rsidP="002E010F">
      <w:pPr>
        <w:numPr>
          <w:ilvl w:val="0"/>
          <w:numId w:val="38"/>
        </w:numPr>
        <w:suppressAutoHyphens w:val="0"/>
        <w:ind w:right="1358"/>
        <w:jc w:val="both"/>
      </w:pPr>
      <w:r>
        <w:rPr>
          <w:noProof/>
          <w:lang w:eastAsia="ru-RU"/>
        </w:rPr>
        <w:pict>
          <v:shape id="_x0000_s1036" type="#_x0000_t202" style="position:absolute;left:0;text-align:left;margin-left:423pt;margin-top:12.35pt;width:81pt;height:108pt;z-index:251636224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99" o:spid="_x0000_i1048" type="#_x0000_t75" style="width:75.75pt;height:102pt;visibility:visible">
                        <v:imagedata r:id="rId19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Серия КАРАПУЗ:</w:t>
      </w:r>
    </w:p>
    <w:p w:rsidR="009720BD" w:rsidRPr="0042063F" w:rsidRDefault="009720BD" w:rsidP="002E010F">
      <w:pPr>
        <w:numPr>
          <w:ilvl w:val="1"/>
          <w:numId w:val="38"/>
        </w:numPr>
        <w:suppressAutoHyphens w:val="0"/>
        <w:ind w:right="1358"/>
        <w:jc w:val="both"/>
      </w:pPr>
      <w:r w:rsidRPr="0042063F">
        <w:t>«Кто читает? Я читаю!»</w:t>
      </w:r>
    </w:p>
    <w:p w:rsidR="009720BD" w:rsidRPr="0042063F" w:rsidRDefault="009720BD" w:rsidP="002E010F">
      <w:pPr>
        <w:numPr>
          <w:ilvl w:val="1"/>
          <w:numId w:val="38"/>
        </w:numPr>
        <w:suppressAutoHyphens w:val="0"/>
        <w:ind w:right="1358"/>
        <w:jc w:val="both"/>
      </w:pPr>
      <w:r w:rsidRPr="0042063F">
        <w:t>«От слова к предложению»</w:t>
      </w:r>
    </w:p>
    <w:p w:rsidR="009720BD" w:rsidRPr="0042063F" w:rsidRDefault="009720BD" w:rsidP="002E010F">
      <w:pPr>
        <w:numPr>
          <w:ilvl w:val="1"/>
          <w:numId w:val="38"/>
        </w:numPr>
        <w:suppressAutoHyphens w:val="0"/>
        <w:ind w:right="1358"/>
        <w:jc w:val="both"/>
      </w:pPr>
      <w:r w:rsidRPr="0042063F">
        <w:t>«Папина азбука» (Книжка-плакат. От картинки к букве)</w:t>
      </w:r>
    </w:p>
    <w:p w:rsidR="009720BD" w:rsidRPr="0042063F" w:rsidRDefault="009720BD" w:rsidP="002E010F">
      <w:pPr>
        <w:numPr>
          <w:ilvl w:val="1"/>
          <w:numId w:val="38"/>
        </w:numPr>
        <w:suppressAutoHyphens w:val="0"/>
        <w:ind w:right="1358"/>
        <w:jc w:val="both"/>
      </w:pPr>
      <w:r w:rsidRPr="0042063F">
        <w:t>«Научусь-ка я читать!» (От слова к предложению)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А.М. Козырёва «Составить предложение» (Рабочая тетрадь «Мы читаем по слогам» комплекс игр и упражнений для тетей 5-7 лет) 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>Г.Г. Галкина «Звуки, буквы я учу!» (Пособие для совместной работы педагогов и родителей с детьми старшей логопедической группы)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С Васильева, Н Соколова «Логопедические игры для дошкольников» (Приложение)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>
        <w:rPr>
          <w:noProof/>
          <w:lang w:eastAsia="ru-RU"/>
        </w:rPr>
        <w:pict>
          <v:shape id="_x0000_s1037" type="#_x0000_t202" style="position:absolute;left:0;text-align:left;margin-left:6in;margin-top:6pt;width:81pt;height:108pt;z-index:251637248">
            <v:textbox style="mso-next-textbox:#_x0000_s1037"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00" o:spid="_x0000_i1050" type="#_x0000_t75" style="width:74.25pt;height:104.25pt;visibility:visible">
                        <v:imagedata r:id="rId20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Н.В. Дурова, А.Н. Невская «От звука к букве»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Е.О. Астафьева «Играем, читаем, пишем» (Методическое пособие-конспект)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Е.А. Пожиленко «Волшебный мир звуков и слов» (Пособие для логопедов)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Растём и развиваемся «Речевые игры для детей 5-8 лет»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Растём и развиваемся «Подскажи словечко» (Развитие речи для детей 5-7 лет)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>
        <w:rPr>
          <w:noProof/>
          <w:lang w:eastAsia="ru-RU"/>
        </w:rPr>
        <w:pict>
          <v:shape id="_x0000_s1038" type="#_x0000_t202" style="position:absolute;left:0;text-align:left;margin-left:6in;margin-top:36pt;width:81pt;height:108pt;z-index:251639296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01" o:spid="_x0000_i1052" type="#_x0000_t75" style="width:1in;height:105pt;visibility:visible">
                        <v:imagedata r:id="rId21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А.Г. Грушанова, Р.А. Иванова, Е.С. Рычагова «Игровые диалоги для детей 5-8 лет» (Сценарии активизирующего общения: семейные истории; Егоркины сны; Разные словечки; Морское путешествие)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Настольная игра «Озорные буквы» ()Развивающие занятия для детей от 4 до 6 лет)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С. Вохринцева «Весёлая азбука» (Паровозики с буквами)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С. Вохринцева «Лесная азбука» (Плакат зверей с буквами)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Т.Б. Филичева, Т.В. Туманова «Дети с фонетико-фонематическим недоразвитием» (Учебно-методическое пособие для логопедов и воспитателей)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>
        <w:rPr>
          <w:noProof/>
          <w:lang w:eastAsia="ru-RU"/>
        </w:rPr>
        <w:pict>
          <v:shape id="_x0000_s1039" type="#_x0000_t202" style="position:absolute;left:0;text-align:left;margin-left:6in;margin-top:.5pt;width:81pt;height:108pt;z-index:251640320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02" o:spid="_x0000_i1054" type="#_x0000_t75" style="width:74.25pt;height:103.5pt;visibility:visible">
                        <v:imagedata r:id="rId22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Т.А. Ткаченко «Учим говорить правильно» (Система коррекции общего недоразвития речи у детей до 6 лет)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Д.Г. Шумаева «Как хорошо уметь читать!..» (Программа конспект)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Ц.П. Цуканова, Л.Л. Бетц «Учим ребёнка говорить и читать» (Конспекты занятий по развитию фонематической стороны речи и обучению горамоте детей старшего дошкольного возраста)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>
        <w:rPr>
          <w:noProof/>
          <w:lang w:eastAsia="ru-RU"/>
        </w:rPr>
        <w:pict>
          <v:shape id="_x0000_s1040" type="#_x0000_t202" style="position:absolute;left:0;text-align:left;margin-left:6in;margin-top:6.9pt;width:81pt;height:108pt;z-index:251641344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03" o:spid="_x0000_i1056" type="#_x0000_t75" style="width:71.25pt;height:102.75pt;visibility:visible">
                        <v:imagedata r:id="rId23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Е.В. Колесникова «Развитие звуко-буквенного анализа у детей 5-6 лет» (Сценарии учебно-практических занятий)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А.В. Пугина «Комплексные занятия в подготовительной группе» (Математика. Развитие речи. Обучение грамоте. Окружающий мир)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«Звуки различаем - слова составляем» (Пособие для детей дошкольного возраста)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Н.В. Соколова «Рабочая тетрадь по обучению чтению дошкольников»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>
        <w:rPr>
          <w:noProof/>
          <w:lang w:eastAsia="ru-RU"/>
        </w:rPr>
        <w:pict>
          <v:shape id="_x0000_s1041" type="#_x0000_t202" style="position:absolute;left:0;text-align:left;margin-left:6in;margin-top:14pt;width:81pt;height:108pt;z-index:251638272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04" o:spid="_x0000_i1058" type="#_x0000_t75" style="width:1in;height:102.75pt;visibility:visible">
                        <v:imagedata r:id="rId24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О.И. Крупенчук «Учим буквы» (Пособие для детей родителей и воспитателей)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Т.А. Ткаченко «Логопедическая тетрадь» (Совершенствование навыков звукового анализа и обучения грамоте)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Л.Я. Гадасина, О.Г. Ивановская «Звуки на все руки» (Пятьдесят логопедических игр)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В.В. Коваленко, С.В. Коноваленко «Фронтальные логопедические занятия в подготовительной группе для детей с ФФН» (Пособие для логопедов)</w:t>
      </w:r>
    </w:p>
    <w:p w:rsidR="009720BD" w:rsidRPr="0042063F" w:rsidRDefault="009720BD" w:rsidP="002E010F">
      <w:pPr>
        <w:ind w:left="360" w:right="1358"/>
        <w:jc w:val="both"/>
      </w:pPr>
    </w:p>
    <w:p w:rsidR="009720BD" w:rsidRPr="0042063F" w:rsidRDefault="009720BD" w:rsidP="002E010F">
      <w:pPr>
        <w:framePr w:wrap="none" w:vAnchor="page" w:hAnchor="page" w:x="9121" w:y="2916"/>
        <w:numPr>
          <w:ilvl w:val="0"/>
          <w:numId w:val="39"/>
        </w:numPr>
        <w:suppressAutoHyphens w:val="0"/>
      </w:pP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Е.В. Колесникова «От слова к звуку» (Рабочая тетрадь для выполнения заданий по книге)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Ю.В. Гурин «Живые буквы» (Развивающие игры с буквами и словами) 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В.Н. Савичев «Азбука весёлая в картинках и стихах» 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О.И. Крупенчук «Игры с буквами» (Ребусы, кроссворды, головоломки)</w:t>
      </w:r>
    </w:p>
    <w:p w:rsidR="009720BD" w:rsidRPr="0042063F" w:rsidRDefault="009720BD" w:rsidP="002E010F">
      <w:pPr>
        <w:framePr w:wrap="none" w:vAnchor="page" w:hAnchor="page" w:x="9121" w:y="5367"/>
        <w:numPr>
          <w:ilvl w:val="0"/>
          <w:numId w:val="39"/>
        </w:numPr>
        <w:suppressAutoHyphens w:val="0"/>
      </w:pPr>
      <w:r w:rsidRPr="00DC30B0">
        <w:rPr>
          <w:noProof/>
          <w:lang w:eastAsia="ru-RU"/>
        </w:rPr>
        <w:pict>
          <v:shape id="Рисунок 96" o:spid="_x0000_i1059" type="#_x0000_t75" alt="image1" style="width:82.5pt;height:117pt;visibility:visible">
            <v:imagedata r:id="rId25" o:title=""/>
          </v:shape>
        </w:pic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Е.В. Останина «Буквы я запоминаю сам по картинкам и стихам» (Альбом по подготовке к школе)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И.А. Морозова, М.А. Пушкарёва «Занятия по развитию речи в специальном детском саду» (Пособие для логопеда, учителя-дефектолога, воспитателя)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Г.Ф. Марцинкевич «Обучение грамоте детей дошкольного возраста» (Планы занятий)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Жукова Н.С. Букварь. Учебное пособие.</w:t>
      </w:r>
    </w:p>
    <w:p w:rsidR="009720BD" w:rsidRPr="0042063F" w:rsidRDefault="009720BD" w:rsidP="002E010F">
      <w:pPr>
        <w:framePr w:wrap="none" w:vAnchor="page" w:hAnchor="page" w:x="9122" w:y="8109"/>
        <w:numPr>
          <w:ilvl w:val="0"/>
          <w:numId w:val="39"/>
        </w:numPr>
        <w:suppressAutoHyphens w:val="0"/>
      </w:pPr>
      <w:r w:rsidRPr="00DC30B0">
        <w:rPr>
          <w:noProof/>
          <w:lang w:eastAsia="ru-RU"/>
        </w:rPr>
        <w:pict>
          <v:shape id="Рисунок 97" o:spid="_x0000_i1060" type="#_x0000_t75" alt="image2" style="width:83.25pt;height:109.5pt;visibility:visible">
            <v:imagedata r:id="rId26" o:title=""/>
          </v:shape>
        </w:pic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ind w:right="1358"/>
        <w:jc w:val="both"/>
      </w:pPr>
      <w:r w:rsidRPr="0042063F">
        <w:t xml:space="preserve"> С.П. Цуканова, Л.Л. Бетц «Формируем навыки чтения» (раздаточные таблицы)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jc w:val="both"/>
      </w:pPr>
      <w:r w:rsidRPr="0042063F">
        <w:t xml:space="preserve"> Егупова В.А. «Учимся читать по слогам».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jc w:val="both"/>
      </w:pPr>
      <w:r w:rsidRPr="0042063F">
        <w:t xml:space="preserve"> Прокопьева В.Д. «Занятия с логопедом: учимся сочинять стихи и 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загадки».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jc w:val="both"/>
      </w:pPr>
      <w:r w:rsidRPr="0042063F">
        <w:t xml:space="preserve"> Развивающие игры Воскобовича «Складушки» Игровое 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пособие по обучению чтения.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jc w:val="both"/>
      </w:pPr>
      <w:r w:rsidRPr="0042063F">
        <w:t xml:space="preserve"> С. Гаврина, Н. Кутявина, И. Топоркова, С. Щербинина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 «Считаем звуки в словах» 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  Тетрадь для самостоятельных занятий детей 5-7 лет.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jc w:val="both"/>
      </w:pPr>
      <w:r w:rsidRPr="0042063F">
        <w:t xml:space="preserve"> Н.В. Нищева «Мой букварь»</w:t>
      </w:r>
    </w:p>
    <w:p w:rsidR="009720BD" w:rsidRPr="0042063F" w:rsidRDefault="009720BD" w:rsidP="002E010F">
      <w:pPr>
        <w:numPr>
          <w:ilvl w:val="0"/>
          <w:numId w:val="39"/>
        </w:numPr>
        <w:suppressAutoHyphens w:val="0"/>
        <w:jc w:val="both"/>
      </w:pPr>
      <w:r w:rsidRPr="0042063F">
        <w:t xml:space="preserve"> Программа, методические рекомендации, игры-занятии 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«Обучение дошкольников грамоте»</w:t>
      </w:r>
    </w:p>
    <w:p w:rsidR="009720BD" w:rsidRPr="0042063F" w:rsidRDefault="009720BD" w:rsidP="00423557"/>
    <w:p w:rsidR="009720BD" w:rsidRPr="0042063F" w:rsidRDefault="009720BD" w:rsidP="002E010F">
      <w:pPr>
        <w:rPr>
          <w:b/>
        </w:rPr>
      </w:pPr>
      <w:r w:rsidRPr="0042063F">
        <w:rPr>
          <w:b/>
        </w:rPr>
        <w:t>БЛОК 3. Развитие пространственного ориентирования.</w:t>
      </w:r>
    </w:p>
    <w:p w:rsidR="009720BD" w:rsidRPr="0042063F" w:rsidRDefault="009720BD" w:rsidP="002E010F">
      <w:pPr>
        <w:rPr>
          <w:b/>
        </w:rPr>
      </w:pPr>
    </w:p>
    <w:p w:rsidR="009720BD" w:rsidRPr="0042063F" w:rsidRDefault="009720BD" w:rsidP="002E010F">
      <w:pPr>
        <w:numPr>
          <w:ilvl w:val="0"/>
          <w:numId w:val="40"/>
        </w:numPr>
        <w:suppressAutoHyphens w:val="0"/>
      </w:pPr>
      <w:r w:rsidRPr="0042063F">
        <w:t>Т.А. Павлова «Развитие пространственного ориентирования</w:t>
      </w:r>
    </w:p>
    <w:p w:rsidR="009720BD" w:rsidRPr="0042063F" w:rsidRDefault="009720BD" w:rsidP="002E010F">
      <w:pPr>
        <w:ind w:left="720"/>
      </w:pPr>
      <w:r w:rsidRPr="0042063F">
        <w:t>у дошкольников и младших школьников»</w:t>
      </w:r>
    </w:p>
    <w:p w:rsidR="009720BD" w:rsidRPr="0042063F" w:rsidRDefault="009720BD" w:rsidP="002E010F">
      <w:pPr>
        <w:numPr>
          <w:ilvl w:val="0"/>
          <w:numId w:val="40"/>
        </w:numPr>
        <w:suppressAutoHyphens w:val="0"/>
      </w:pPr>
      <w:r w:rsidRPr="0042063F">
        <w:t>Т.А. Павлова «Альбом по развитию пространственного</w:t>
      </w:r>
    </w:p>
    <w:p w:rsidR="009720BD" w:rsidRPr="0042063F" w:rsidRDefault="009720BD" w:rsidP="002E010F">
      <w:pPr>
        <w:ind w:left="720"/>
      </w:pPr>
      <w:r w:rsidRPr="0042063F">
        <w:t xml:space="preserve">«Ориентирования у дошкольников и младших школьников» </w:t>
      </w:r>
    </w:p>
    <w:p w:rsidR="009720BD" w:rsidRPr="0042063F" w:rsidRDefault="009720BD" w:rsidP="002E010F">
      <w:pPr>
        <w:tabs>
          <w:tab w:val="left" w:pos="709"/>
        </w:tabs>
        <w:ind w:left="720"/>
      </w:pPr>
      <w:r w:rsidRPr="0042063F">
        <w:t xml:space="preserve">  Из детства-В отрочество.  «Расскажи, что где находится»  </w:t>
      </w:r>
    </w:p>
    <w:p w:rsidR="009720BD" w:rsidRPr="0042063F" w:rsidRDefault="009720BD" w:rsidP="002E010F">
      <w:pPr>
        <w:numPr>
          <w:ilvl w:val="0"/>
          <w:numId w:val="40"/>
        </w:numPr>
        <w:tabs>
          <w:tab w:val="left" w:pos="709"/>
        </w:tabs>
        <w:suppressAutoHyphens w:val="0"/>
      </w:pPr>
      <w:r w:rsidRPr="0042063F">
        <w:t>«Вправо-влево, вверх-вниз» Ориентация в пространстве.</w:t>
      </w:r>
    </w:p>
    <w:p w:rsidR="009720BD" w:rsidRPr="0042063F" w:rsidRDefault="009720BD" w:rsidP="002E010F">
      <w:pPr>
        <w:tabs>
          <w:tab w:val="left" w:pos="709"/>
        </w:tabs>
        <w:suppressAutoHyphens w:val="0"/>
        <w:ind w:left="720"/>
      </w:pP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БЛОК 4. Развитие связной речи. (разговорной, диалогической </w:t>
      </w:r>
    </w:p>
    <w:p w:rsidR="009720BD" w:rsidRPr="0042063F" w:rsidRDefault="009720BD" w:rsidP="002E010F">
      <w:pPr>
        <w:rPr>
          <w:b/>
        </w:rPr>
      </w:pPr>
      <w:r>
        <w:rPr>
          <w:noProof/>
          <w:lang w:eastAsia="ru-RU"/>
        </w:rPr>
        <w:pict>
          <v:shape id="_x0000_s1042" type="#_x0000_t202" style="position:absolute;margin-left:423pt;margin-top:10.55pt;width:81pt;height:108pt;z-index:251642368">
            <v:textbox style="mso-next-textbox:#_x0000_s1042" inset="1mm,1mm,1mm,1mm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38" o:spid="_x0000_i1062" type="#_x0000_t75" style="width:69.75pt;height:88.5pt;visibility:visible">
                        <v:imagedata r:id="rId27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rPr>
          <w:b/>
        </w:rPr>
        <w:t xml:space="preserve">                 речи и речевого общения)</w:t>
      </w:r>
    </w:p>
    <w:p w:rsidR="009720BD" w:rsidRPr="0042063F" w:rsidRDefault="009720BD" w:rsidP="002E010F">
      <w:pPr>
        <w:rPr>
          <w:b/>
        </w:rPr>
      </w:pP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>Серия КАРАПУЗ. «Это стул, на нем сидят…»</w:t>
      </w:r>
    </w:p>
    <w:p w:rsidR="009720BD" w:rsidRPr="0042063F" w:rsidRDefault="009720BD" w:rsidP="002E010F">
      <w:pPr>
        <w:ind w:left="720"/>
      </w:pPr>
      <w:r w:rsidRPr="0042063F">
        <w:t>(Рассказы-описания. Развитие связной речи)</w:t>
      </w:r>
    </w:p>
    <w:p w:rsidR="009720BD" w:rsidRPr="0042063F" w:rsidRDefault="009720BD" w:rsidP="002E010F">
      <w:r w:rsidRPr="0042063F">
        <w:t xml:space="preserve">           «Как много вам хочу сказать…»</w:t>
      </w:r>
    </w:p>
    <w:p w:rsidR="009720BD" w:rsidRPr="0042063F" w:rsidRDefault="009720BD" w:rsidP="002E010F">
      <w:r w:rsidRPr="0042063F">
        <w:t xml:space="preserve">          (Описания по опорной таблице. Рассказ по сюжетной картине)</w:t>
      </w:r>
    </w:p>
    <w:p w:rsidR="009720BD" w:rsidRPr="0042063F" w:rsidRDefault="009720BD" w:rsidP="002E010F">
      <w:r w:rsidRPr="0042063F">
        <w:t xml:space="preserve">           «Скованные одной целью»</w:t>
      </w:r>
    </w:p>
    <w:p w:rsidR="009720BD" w:rsidRPr="0042063F" w:rsidRDefault="009720BD" w:rsidP="002E010F">
      <w:r w:rsidRPr="0042063F">
        <w:t xml:space="preserve">          (Логопедический материал. Рассказы цепной структуры)</w:t>
      </w:r>
    </w:p>
    <w:p w:rsidR="009720BD" w:rsidRPr="0042063F" w:rsidRDefault="009720BD" w:rsidP="002E010F">
      <w:r w:rsidRPr="0042063F">
        <w:t xml:space="preserve">           «Связанные одной цепью»</w:t>
      </w:r>
    </w:p>
    <w:p w:rsidR="009720BD" w:rsidRPr="0042063F" w:rsidRDefault="009720BD" w:rsidP="002E010F">
      <w:r w:rsidRPr="0042063F">
        <w:t xml:space="preserve">           (Логопедический материал. Рассказы цепной структуры.)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>Н.Е. Илькова «Серия сюжетных картин. Скворцы прилетели!»</w:t>
      </w:r>
    </w:p>
    <w:p w:rsidR="009720BD" w:rsidRPr="0042063F" w:rsidRDefault="009720BD" w:rsidP="002E010F">
      <w:pPr>
        <w:ind w:left="720"/>
      </w:pPr>
      <w:r w:rsidRPr="0042063F">
        <w:t xml:space="preserve">(Демонстрационный материал и конспекты </w:t>
      </w:r>
    </w:p>
    <w:p w:rsidR="009720BD" w:rsidRPr="0042063F" w:rsidRDefault="009720BD" w:rsidP="002E010F">
      <w:pPr>
        <w:ind w:left="720"/>
      </w:pPr>
      <w:r w:rsidRPr="0042063F">
        <w:t xml:space="preserve"> подгрупповых занятий по развитию связной речи у детей 5-7 лет с ОНР)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>Н.Е. Ильякова «Серия сюжетных картин.  День рождение цыпленка»</w:t>
      </w:r>
    </w:p>
    <w:p w:rsidR="009720BD" w:rsidRPr="0042063F" w:rsidRDefault="009720BD" w:rsidP="002E010F">
      <w:pPr>
        <w:ind w:left="720"/>
      </w:pPr>
      <w:r w:rsidRPr="0042063F">
        <w:t xml:space="preserve">(Демонстрационный материал и конспекты </w:t>
      </w:r>
    </w:p>
    <w:p w:rsidR="009720BD" w:rsidRPr="0042063F" w:rsidRDefault="009720BD" w:rsidP="002E010F">
      <w:pPr>
        <w:ind w:left="720"/>
      </w:pPr>
      <w:r w:rsidRPr="0042063F">
        <w:t>подгрупповых занятий по развитию связной речи у детей 5-7 лет с ОНР)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>
        <w:rPr>
          <w:noProof/>
          <w:lang w:eastAsia="ru-RU"/>
        </w:rPr>
        <w:pict>
          <v:shape id="_x0000_s1043" type="#_x0000_t202" style="position:absolute;left:0;text-align:left;margin-left:441pt;margin-top:9.4pt;width:1in;height:108pt;z-index:251643392">
            <v:textbox style="mso-next-textbox:#_x0000_s1043" inset="1mm,1mm,1mm,1mm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39" o:spid="_x0000_i1064" type="#_x0000_t75" style="width:66.75pt;height:101.25pt;visibility:visible">
                        <v:imagedata r:id="rId28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2E010F"/>
              </w:txbxContent>
            </v:textbox>
          </v:shape>
        </w:pict>
      </w:r>
      <w:r w:rsidRPr="0042063F">
        <w:t>В.В. Коноваленко, С.В. Коноваленко «Развитие связной речи»</w:t>
      </w:r>
    </w:p>
    <w:p w:rsidR="009720BD" w:rsidRPr="0042063F" w:rsidRDefault="009720BD" w:rsidP="002E010F">
      <w:pPr>
        <w:ind w:left="720"/>
      </w:pPr>
      <w:r w:rsidRPr="0042063F">
        <w:t>(Фронтальные логопедические занятия по лексико-семантической</w:t>
      </w:r>
    </w:p>
    <w:p w:rsidR="009720BD" w:rsidRPr="0042063F" w:rsidRDefault="009720BD" w:rsidP="002E010F">
      <w:pPr>
        <w:ind w:left="720"/>
      </w:pPr>
      <w:r w:rsidRPr="0042063F">
        <w:t xml:space="preserve"> теме «ВЕСНА» в подготовительной группе с ОНР)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>В.В. Коноваленко, С.В. Коноваленко «Развитие связной речи»</w:t>
      </w:r>
    </w:p>
    <w:p w:rsidR="009720BD" w:rsidRPr="0042063F" w:rsidRDefault="009720BD" w:rsidP="002E010F">
      <w:pPr>
        <w:ind w:left="720"/>
      </w:pPr>
      <w:r w:rsidRPr="0042063F">
        <w:t>(Фронтальные логопедические занятия по лексико-семантической</w:t>
      </w:r>
    </w:p>
    <w:p w:rsidR="009720BD" w:rsidRPr="0042063F" w:rsidRDefault="009720BD" w:rsidP="002E010F">
      <w:pPr>
        <w:ind w:left="720"/>
      </w:pPr>
      <w:r w:rsidRPr="0042063F">
        <w:t xml:space="preserve"> теме «ЗИМА» в подготовительной группе с ОНР)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>Т.А. Ткаченко «Логопедическая тетрадь»</w:t>
      </w:r>
    </w:p>
    <w:p w:rsidR="009720BD" w:rsidRPr="0042063F" w:rsidRDefault="009720BD" w:rsidP="002E010F">
      <w:pPr>
        <w:ind w:left="720"/>
      </w:pPr>
      <w:r w:rsidRPr="0042063F">
        <w:t>(Формирование и развитие связной речи)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>
        <w:rPr>
          <w:noProof/>
          <w:lang w:eastAsia="ru-RU"/>
        </w:rPr>
        <w:pict>
          <v:shape id="_x0000_s1044" type="#_x0000_t202" style="position:absolute;left:0;text-align:left;margin-left:441pt;margin-top:6.6pt;width:1in;height:108pt;z-index:251644416">
            <v:textbox style="mso-next-textbox:#_x0000_s1044" inset="1mm,1mm,1mm,1mm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40" o:spid="_x0000_i1066" type="#_x0000_t75" style="width:63pt;height:95.25pt;visibility:visible">
                        <v:imagedata r:id="rId29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Т.А. «Картинки с проблемным сюжетом для развития </w:t>
      </w:r>
    </w:p>
    <w:p w:rsidR="009720BD" w:rsidRPr="0042063F" w:rsidRDefault="009720BD" w:rsidP="002E010F">
      <w:pPr>
        <w:ind w:left="720"/>
      </w:pPr>
      <w:r w:rsidRPr="0042063F">
        <w:t>мышления и речи у дошкольников»</w:t>
      </w:r>
    </w:p>
    <w:p w:rsidR="009720BD" w:rsidRPr="0042063F" w:rsidRDefault="009720BD" w:rsidP="002E010F">
      <w:pPr>
        <w:ind w:left="720"/>
      </w:pPr>
      <w:r w:rsidRPr="0042063F">
        <w:t xml:space="preserve"> (Методическое пособие и демонстрационный материал для </w:t>
      </w:r>
    </w:p>
    <w:p w:rsidR="009720BD" w:rsidRPr="0042063F" w:rsidRDefault="009720BD" w:rsidP="002E010F">
      <w:pPr>
        <w:ind w:left="720"/>
      </w:pPr>
      <w:r w:rsidRPr="0042063F">
        <w:t>логопедов, воспитателей и родителей)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>О.С. Гомзяк «Развитие связной речи у шестилетних детей»</w:t>
      </w:r>
    </w:p>
    <w:p w:rsidR="009720BD" w:rsidRPr="0042063F" w:rsidRDefault="009720BD" w:rsidP="002E010F">
      <w:pPr>
        <w:ind w:left="720"/>
      </w:pPr>
      <w:r w:rsidRPr="0042063F">
        <w:t>(Конспекты занятий)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>С. Гаврина, Н. Кутявина, И. Топоркова, С. Щербинина</w:t>
      </w:r>
    </w:p>
    <w:p w:rsidR="009720BD" w:rsidRPr="0042063F" w:rsidRDefault="009720BD" w:rsidP="002E010F">
      <w:pPr>
        <w:ind w:left="720"/>
      </w:pPr>
      <w:r w:rsidRPr="0042063F">
        <w:t xml:space="preserve"> «Развиваем устную речь» 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Н.Э. Теремкова «Логопедические домашние задания для детей 5-7 лет </w:t>
      </w:r>
    </w:p>
    <w:p w:rsidR="009720BD" w:rsidRPr="0042063F" w:rsidRDefault="009720BD" w:rsidP="002E010F">
      <w:pPr>
        <w:framePr w:wrap="none" w:vAnchor="page" w:hAnchor="page" w:x="10098" w:y="14246"/>
      </w:pPr>
      <w:r w:rsidRPr="00DC30B0">
        <w:rPr>
          <w:noProof/>
          <w:lang w:eastAsia="ru-RU"/>
        </w:rPr>
        <w:pict>
          <v:shape id="Рисунок 136" o:spid="_x0000_i1067" type="#_x0000_t75" alt="image1" style="width:75pt;height:97.5pt;visibility:visible">
            <v:imagedata r:id="rId30" o:title=""/>
          </v:shape>
        </w:pict>
      </w:r>
    </w:p>
    <w:p w:rsidR="009720BD" w:rsidRPr="0042063F" w:rsidRDefault="009720BD" w:rsidP="002E010F">
      <w:pPr>
        <w:ind w:left="720"/>
      </w:pPr>
      <w:r w:rsidRPr="0042063F">
        <w:t xml:space="preserve"> с ОНР» Альбом № 2.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 Л.С. Вакуленко «Организация взаимодействия учителя-логопеда и </w:t>
      </w:r>
    </w:p>
    <w:p w:rsidR="009720BD" w:rsidRPr="0042063F" w:rsidRDefault="009720BD" w:rsidP="002E010F">
      <w:pPr>
        <w:ind w:left="720"/>
      </w:pPr>
      <w:r w:rsidRPr="0042063F">
        <w:t xml:space="preserve">  семьи»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 Н.Е. Арбекова «Развиваем связную речь у детей 4-5 лет с ОНР»</w:t>
      </w:r>
    </w:p>
    <w:p w:rsidR="009720BD" w:rsidRPr="0042063F" w:rsidRDefault="009720BD" w:rsidP="002E010F">
      <w:pPr>
        <w:ind w:left="720"/>
      </w:pPr>
      <w:r w:rsidRPr="0042063F">
        <w:t xml:space="preserve"> Мир животных. Альбом № 2</w:t>
      </w:r>
    </w:p>
    <w:p w:rsidR="009720BD" w:rsidRPr="0042063F" w:rsidRDefault="009720BD" w:rsidP="002E010F">
      <w:pPr>
        <w:framePr w:wrap="none" w:vAnchor="page" w:hAnchor="page" w:x="9156" w:y="3841"/>
        <w:numPr>
          <w:ilvl w:val="0"/>
          <w:numId w:val="41"/>
        </w:numPr>
        <w:suppressAutoHyphens w:val="0"/>
      </w:pPr>
      <w:r w:rsidRPr="00DC30B0">
        <w:rPr>
          <w:noProof/>
          <w:lang w:eastAsia="ru-RU"/>
        </w:rPr>
        <w:pict>
          <v:shape id="Рисунок 137" o:spid="_x0000_i1068" type="#_x0000_t75" alt="image1" style="width:80.25pt;height:104.25pt;visibility:visible">
            <v:imagedata r:id="rId31" o:title=""/>
          </v:shape>
        </w:pic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 Н.Е. Арбекова «Развиваем связную речь у детей 6-7 лет с ОНР»</w:t>
      </w:r>
    </w:p>
    <w:p w:rsidR="009720BD" w:rsidRPr="0042063F" w:rsidRDefault="009720BD" w:rsidP="002E010F">
      <w:pPr>
        <w:ind w:left="720"/>
      </w:pPr>
      <w:r w:rsidRPr="0042063F">
        <w:t xml:space="preserve"> Мир животных. Альбом № 2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 Н.Е. Арбекова «Развиваем связную речь у детей 4-5 лет с ОНР»</w:t>
      </w:r>
    </w:p>
    <w:p w:rsidR="009720BD" w:rsidRPr="0042063F" w:rsidRDefault="009720BD" w:rsidP="002E010F">
      <w:pPr>
        <w:ind w:left="720"/>
      </w:pPr>
      <w:r w:rsidRPr="0042063F">
        <w:t xml:space="preserve"> Мир человека. Альбом 3.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 Н.Е. Арбекова «Развиваем связную речь у детей с ОНР 6-7 лет»</w:t>
      </w:r>
    </w:p>
    <w:p w:rsidR="009720BD" w:rsidRPr="0042063F" w:rsidRDefault="009720BD" w:rsidP="002E010F">
      <w:pPr>
        <w:ind w:left="720"/>
      </w:pPr>
      <w:r w:rsidRPr="0042063F">
        <w:t xml:space="preserve"> Конспекты фронтальных занятий логопеда.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 Н.Е. Арбекова «Развиваем связную речь у детей с ОНР 6-7 лет»</w:t>
      </w:r>
    </w:p>
    <w:p w:rsidR="009720BD" w:rsidRPr="0042063F" w:rsidRDefault="009720BD" w:rsidP="002E010F">
      <w:pPr>
        <w:ind w:left="720"/>
      </w:pPr>
      <w:r w:rsidRPr="0042063F">
        <w:t xml:space="preserve"> Мир растений Альбом № 1</w:t>
      </w:r>
    </w:p>
    <w:p w:rsidR="009720BD" w:rsidRPr="0042063F" w:rsidRDefault="009720BD" w:rsidP="002E010F">
      <w:pPr>
        <w:numPr>
          <w:ilvl w:val="0"/>
          <w:numId w:val="41"/>
        </w:numPr>
        <w:suppressAutoHyphens w:val="0"/>
      </w:pPr>
      <w:r w:rsidRPr="0042063F">
        <w:t xml:space="preserve"> Н.Е. Арбекова «Развиваем связную речь у детей с ОНР 4-5 лет»</w:t>
      </w:r>
    </w:p>
    <w:p w:rsidR="009720BD" w:rsidRPr="0042063F" w:rsidRDefault="009720BD" w:rsidP="002E010F">
      <w:pPr>
        <w:ind w:left="360"/>
      </w:pPr>
      <w:r w:rsidRPr="0042063F">
        <w:t xml:space="preserve">      Мир растений Альбом № 1</w:t>
      </w:r>
    </w:p>
    <w:p w:rsidR="009720BD" w:rsidRPr="0042063F" w:rsidRDefault="009720BD" w:rsidP="002E010F">
      <w:pPr>
        <w:tabs>
          <w:tab w:val="left" w:pos="709"/>
        </w:tabs>
        <w:suppressAutoHyphens w:val="0"/>
        <w:ind w:left="720"/>
      </w:pP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БЛОК 5. Формирование и совершенствование грамматического </w:t>
      </w: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                 строя речи.</w:t>
      </w:r>
    </w:p>
    <w:p w:rsidR="009720BD" w:rsidRPr="0042063F" w:rsidRDefault="009720BD" w:rsidP="002E010F">
      <w:pPr>
        <w:rPr>
          <w:b/>
        </w:rPr>
      </w:pPr>
      <w:r>
        <w:rPr>
          <w:noProof/>
          <w:lang w:eastAsia="ru-RU"/>
        </w:rPr>
        <w:pict>
          <v:shape id="_x0000_s1045" type="#_x0000_t202" style="position:absolute;margin-left:459pt;margin-top:14.35pt;width:54pt;height:81pt;z-index:251647488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56" o:spid="_x0000_i1070" type="#_x0000_t75" style="width:51pt;height:75.75pt;visibility:visible">
                        <v:imagedata r:id="rId32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2E010F"/>
              </w:txbxContent>
            </v:textbox>
          </v:shape>
        </w:pic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Т.А. Ткаченко «Если дошкольник плохо говорит»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С. Васильева, н. Соколова «Логопедические игры для дошкольников»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О.Н. Сомкова, З.В. Баданова, И.В. Яблоновская</w:t>
      </w:r>
    </w:p>
    <w:p w:rsidR="009720BD" w:rsidRPr="0042063F" w:rsidRDefault="009720BD" w:rsidP="002E010F">
      <w:pPr>
        <w:ind w:left="720"/>
        <w:jc w:val="both"/>
      </w:pPr>
      <w:r w:rsidRPr="0042063F">
        <w:t>«Путешествие по Стране Правильной Речи»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Коноваленко В.В., Коноваленко С.В.</w:t>
      </w:r>
    </w:p>
    <w:p w:rsidR="009720BD" w:rsidRPr="0042063F" w:rsidRDefault="009720BD" w:rsidP="002E010F">
      <w:pPr>
        <w:ind w:left="720"/>
        <w:jc w:val="both"/>
      </w:pPr>
      <w:r w:rsidRPr="0042063F">
        <w:t>«Фронтальные логопедические занятия в старшей группе для детей</w:t>
      </w:r>
    </w:p>
    <w:p w:rsidR="009720BD" w:rsidRPr="0042063F" w:rsidRDefault="009720BD" w:rsidP="002E010F">
      <w:pPr>
        <w:ind w:left="720"/>
        <w:jc w:val="both"/>
      </w:pPr>
      <w:r>
        <w:rPr>
          <w:noProof/>
          <w:lang w:eastAsia="ru-RU"/>
        </w:rPr>
        <w:pict>
          <v:shape id="_x0000_s1046" type="#_x0000_t202" style="position:absolute;left:0;text-align:left;margin-left:450pt;margin-top:7.35pt;width:1in;height:90pt;z-index:251646464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57" o:spid="_x0000_i1072" type="#_x0000_t75" style="width:68.25pt;height:87.75pt;visibility:visible">
                        <v:imagedata r:id="rId33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2E010F"/>
              </w:txbxContent>
            </v:textbox>
          </v:shape>
        </w:pict>
      </w:r>
      <w:r w:rsidRPr="0042063F">
        <w:t>с общим недоразвитием речи» (3-й уровень)</w:t>
      </w:r>
    </w:p>
    <w:p w:rsidR="009720BD" w:rsidRPr="0042063F" w:rsidRDefault="009720BD" w:rsidP="002E010F">
      <w:pPr>
        <w:ind w:left="720"/>
        <w:jc w:val="both"/>
      </w:pPr>
      <w:r w:rsidRPr="0042063F">
        <w:t>I период (сентябрь, октябрь, ноябрь)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Коноваленко В.В., Коноваленко С.В.</w:t>
      </w:r>
    </w:p>
    <w:p w:rsidR="009720BD" w:rsidRPr="0042063F" w:rsidRDefault="009720BD" w:rsidP="002E010F">
      <w:pPr>
        <w:ind w:left="720"/>
        <w:jc w:val="both"/>
      </w:pPr>
      <w:r w:rsidRPr="0042063F">
        <w:t>«Фронтальные логопедические занятия в старшей группе для детей</w:t>
      </w:r>
    </w:p>
    <w:p w:rsidR="009720BD" w:rsidRPr="0042063F" w:rsidRDefault="009720BD" w:rsidP="002E010F">
      <w:pPr>
        <w:ind w:left="720"/>
        <w:jc w:val="both"/>
      </w:pPr>
      <w:r w:rsidRPr="0042063F">
        <w:t>с общим недоразвитием речи» (3-й уровень)</w:t>
      </w:r>
    </w:p>
    <w:p w:rsidR="009720BD" w:rsidRPr="0042063F" w:rsidRDefault="009720BD" w:rsidP="002E010F">
      <w:pPr>
        <w:jc w:val="both"/>
      </w:pPr>
      <w:r w:rsidRPr="0042063F">
        <w:t>II период (декабрь, январь, февраль, март)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Серия КАРАПУЗ.  «Много-мало» (Учимся считать)</w:t>
      </w:r>
    </w:p>
    <w:p w:rsidR="009720BD" w:rsidRPr="0042063F" w:rsidRDefault="009720BD" w:rsidP="002E010F">
      <w:pPr>
        <w:ind w:left="360"/>
        <w:jc w:val="both"/>
      </w:pPr>
      <w:r>
        <w:rPr>
          <w:noProof/>
          <w:lang w:eastAsia="ru-RU"/>
        </w:rPr>
        <w:pict>
          <v:shape id="_x0000_s1047" type="#_x0000_t202" style="position:absolute;left:0;text-align:left;margin-left:6in;margin-top:2.65pt;width:1in;height:99pt;z-index:251645440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58" o:spid="_x0000_i1074" type="#_x0000_t75" style="width:70.5pt;height:95.25pt;visibility:visible">
                        <v:imagedata r:id="rId34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«Это больше или меньше?»  (Количество, счет)</w:t>
      </w:r>
    </w:p>
    <w:p w:rsidR="009720BD" w:rsidRPr="0042063F" w:rsidRDefault="009720BD" w:rsidP="002E010F">
      <w:pPr>
        <w:ind w:left="360"/>
        <w:jc w:val="both"/>
      </w:pPr>
      <w:r w:rsidRPr="0042063F">
        <w:t>«Большой-маленький»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Н.В. Нищева «Система коррекционной работы в логопедической</w:t>
      </w:r>
    </w:p>
    <w:p w:rsidR="009720BD" w:rsidRPr="0042063F" w:rsidRDefault="009720BD" w:rsidP="002E010F">
      <w:pPr>
        <w:ind w:left="720"/>
        <w:jc w:val="both"/>
      </w:pPr>
      <w:r w:rsidRPr="0042063F">
        <w:t>группе для детей с общим недоразвитием речи»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Л.Н. Смирнова «Логопедия в детском саду»</w:t>
      </w:r>
    </w:p>
    <w:p w:rsidR="009720BD" w:rsidRPr="0042063F" w:rsidRDefault="009720BD" w:rsidP="002E010F">
      <w:pPr>
        <w:ind w:left="720"/>
        <w:jc w:val="both"/>
      </w:pPr>
      <w:r w:rsidRPr="0042063F">
        <w:t>(Занятия с детьми 5-6 лет)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М.И. Лозбякова «Учимся правильно и четко говорить»</w:t>
      </w:r>
    </w:p>
    <w:p w:rsidR="009720BD" w:rsidRPr="0042063F" w:rsidRDefault="009720BD" w:rsidP="002E010F">
      <w:pPr>
        <w:ind w:left="720"/>
        <w:jc w:val="both"/>
      </w:pPr>
      <w:r w:rsidRPr="0042063F">
        <w:t>(Пособие для логопедов, воспитателей, родителей)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 w:rsidRPr="0042063F">
        <w:t>Тимонен Е.И., Туюлайнен Е.Т.</w:t>
      </w:r>
    </w:p>
    <w:p w:rsidR="009720BD" w:rsidRPr="0042063F" w:rsidRDefault="009720BD" w:rsidP="002E010F">
      <w:pPr>
        <w:ind w:left="720"/>
        <w:jc w:val="both"/>
      </w:pPr>
      <w:r w:rsidRPr="0042063F">
        <w:t>«Непрерывная система коррекции ОНР»</w:t>
      </w:r>
    </w:p>
    <w:p w:rsidR="009720BD" w:rsidRPr="0042063F" w:rsidRDefault="009720BD" w:rsidP="002E010F">
      <w:pPr>
        <w:ind w:left="720"/>
        <w:jc w:val="both"/>
      </w:pPr>
      <w:r w:rsidRPr="0042063F">
        <w:t>(Для детей с тяжелыми нарушениями речи) Старшая группа.</w:t>
      </w:r>
    </w:p>
    <w:p w:rsidR="009720BD" w:rsidRPr="0042063F" w:rsidRDefault="009720BD" w:rsidP="002E010F">
      <w:pPr>
        <w:numPr>
          <w:ilvl w:val="0"/>
          <w:numId w:val="42"/>
        </w:numPr>
        <w:suppressAutoHyphens w:val="0"/>
        <w:jc w:val="both"/>
      </w:pPr>
      <w:r>
        <w:rPr>
          <w:noProof/>
          <w:lang w:eastAsia="ru-RU"/>
        </w:rPr>
        <w:pict>
          <v:shape id="_x0000_s1048" type="#_x0000_t202" style="position:absolute;left:0;text-align:left;margin-left:468pt;margin-top:14.6pt;width:54pt;height:81pt;z-index:251648512">
            <v:textbox style="mso-next-textbox:#_x0000_s1048"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59" o:spid="_x0000_i1076" type="#_x0000_t75" style="width:51pt;height:76.5pt;visibility:visible">
                        <v:imagedata r:id="rId35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2E010F"/>
              </w:txbxContent>
            </v:textbox>
          </v:shape>
        </w:pict>
      </w:r>
      <w:r w:rsidRPr="0042063F">
        <w:t>Т.А. Ткаченко «Формирование лексико-грамматических представлений»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(Альбом-раскраска)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12. Н.Э. Теремкова «Логопедические домашние задания для детей 5-7 лет 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с ОНР» (Альбом)</w:t>
      </w:r>
    </w:p>
    <w:p w:rsidR="009720BD" w:rsidRPr="0042063F" w:rsidRDefault="009720BD" w:rsidP="002E010F">
      <w:pPr>
        <w:ind w:left="360"/>
        <w:jc w:val="both"/>
      </w:pPr>
      <w:r w:rsidRPr="0042063F">
        <w:t>13. З.Е. Агранович «Сборник домашних заданий в помощь логопедам и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родителям» (Для преодоления лексико-грамматического недоразвития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речи у дошкольников с ОНР)</w:t>
      </w:r>
    </w:p>
    <w:p w:rsidR="009720BD" w:rsidRPr="0042063F" w:rsidRDefault="009720BD" w:rsidP="002E010F">
      <w:pPr>
        <w:ind w:left="360"/>
        <w:jc w:val="both"/>
      </w:pPr>
      <w:r w:rsidRPr="0042063F">
        <w:t>14. С.А. Васильева «Рабочая тетрадь по развитию речи дошкольников</w:t>
      </w:r>
    </w:p>
    <w:p w:rsidR="009720BD" w:rsidRPr="0042063F" w:rsidRDefault="009720BD" w:rsidP="002E010F">
      <w:pPr>
        <w:ind w:left="360"/>
        <w:jc w:val="both"/>
      </w:pPr>
      <w:r w:rsidRPr="0042063F">
        <w:t>15. Л.Н. Арефьева «Лексические темы по развитию речи детей 4-8 лет»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(Методическое пособие)</w:t>
      </w:r>
    </w:p>
    <w:p w:rsidR="009720BD" w:rsidRPr="0042063F" w:rsidRDefault="009720BD" w:rsidP="002E010F">
      <w:pPr>
        <w:ind w:left="360"/>
        <w:jc w:val="both"/>
      </w:pPr>
      <w:r w:rsidRPr="0042063F">
        <w:t>16. Т.Б. Филичева, Т.В. Туманова «Дети с общим недоразвитием речи»</w:t>
      </w:r>
    </w:p>
    <w:p w:rsidR="009720BD" w:rsidRPr="0042063F" w:rsidRDefault="009720BD" w:rsidP="002E010F">
      <w:pPr>
        <w:ind w:left="360"/>
        <w:jc w:val="both"/>
      </w:pPr>
      <w:r w:rsidRPr="0042063F">
        <w:t>17. Е.В. Кузнецова, И.А. Тихонова «Развитие и коррекция речи детей 5-6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лет» (Сценарии занятий)</w:t>
      </w:r>
    </w:p>
    <w:p w:rsidR="009720BD" w:rsidRPr="0042063F" w:rsidRDefault="009720BD" w:rsidP="002E010F">
      <w:pPr>
        <w:ind w:left="360"/>
        <w:jc w:val="both"/>
      </w:pPr>
      <w:r w:rsidRPr="0042063F">
        <w:t>18. С.Н. Сазонова «Развитие речи дошкольников с общим недоразвитием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речи»</w:t>
      </w:r>
    </w:p>
    <w:p w:rsidR="009720BD" w:rsidRPr="0042063F" w:rsidRDefault="009720BD" w:rsidP="002E010F">
      <w:pPr>
        <w:ind w:left="360"/>
        <w:jc w:val="both"/>
      </w:pPr>
      <w:r w:rsidRPr="0042063F">
        <w:t>19. О.И. Крупенчук «Научите меня говорить правильно» (Пособие по</w:t>
      </w:r>
    </w:p>
    <w:p w:rsidR="009720BD" w:rsidRPr="0042063F" w:rsidRDefault="009720BD" w:rsidP="002E010F">
      <w:pPr>
        <w:framePr w:wrap="none" w:vAnchor="page" w:hAnchor="page" w:x="8882" w:y="6172"/>
      </w:pPr>
      <w:r w:rsidRPr="00DC30B0">
        <w:rPr>
          <w:noProof/>
          <w:lang w:eastAsia="ru-RU"/>
        </w:rPr>
        <w:pict>
          <v:shape id="Рисунок 154" o:spid="_x0000_i1077" type="#_x0000_t75" alt="image1" style="width:134.25pt;height:104.25pt;visibility:visible">
            <v:imagedata r:id="rId36" o:title=""/>
          </v:shape>
        </w:pic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логопедии для детей и родителей)</w:t>
      </w:r>
    </w:p>
    <w:p w:rsidR="009720BD" w:rsidRPr="0042063F" w:rsidRDefault="009720BD" w:rsidP="002E010F">
      <w:pPr>
        <w:ind w:left="360"/>
        <w:jc w:val="both"/>
      </w:pPr>
      <w:r w:rsidRPr="0042063F">
        <w:t>20.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 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НАСЕКОМЫЕ, РЫБЫ.</w:t>
      </w:r>
    </w:p>
    <w:p w:rsidR="009720BD" w:rsidRPr="0042063F" w:rsidRDefault="009720BD" w:rsidP="002E010F">
      <w:pPr>
        <w:ind w:left="360"/>
        <w:jc w:val="both"/>
      </w:pPr>
      <w:r w:rsidRPr="0042063F">
        <w:t>21.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ГОРОД, ТРАНСПОРТ.</w:t>
      </w:r>
    </w:p>
    <w:p w:rsidR="009720BD" w:rsidRPr="0042063F" w:rsidRDefault="009720BD" w:rsidP="002E010F">
      <w:pPr>
        <w:ind w:left="360"/>
        <w:jc w:val="both"/>
      </w:pPr>
      <w:r w:rsidRPr="0042063F">
        <w:t>22. Н.С. Русланова Дидактический материал для развития</w:t>
      </w:r>
    </w:p>
    <w:p w:rsidR="009720BD" w:rsidRPr="0042063F" w:rsidRDefault="009720BD" w:rsidP="002E010F">
      <w:pPr>
        <w:framePr w:wrap="none" w:vAnchor="page" w:hAnchor="page" w:x="8812" w:y="8657"/>
      </w:pPr>
      <w:r>
        <w:rPr>
          <w:noProof/>
          <w:lang w:eastAsia="ru-RU"/>
        </w:rPr>
        <w:pict>
          <v:shape id="Рисунок 32" o:spid="_x0000_s1049" type="#_x0000_t75" style="position:absolute;margin-left:526.55pt;margin-top:523.75pt;width:53.3pt;height:80.9pt;z-index:251649536;visibility:visible;mso-wrap-distance-left:504.05pt;mso-wrap-distance-right:504.05pt;mso-position-horizontal-relative:margin">
            <v:imagedata r:id="rId37" o:title=""/>
            <w10:wrap anchorx="margin"/>
          </v:shape>
        </w:pict>
      </w:r>
      <w:r w:rsidRPr="00DC30B0">
        <w:rPr>
          <w:noProof/>
          <w:lang w:eastAsia="ru-RU"/>
        </w:rPr>
        <w:pict>
          <v:shape id="Рисунок 155" o:spid="_x0000_i1078" type="#_x0000_t75" alt="image1" style="width:138pt;height:101.25pt;visibility:visible">
            <v:imagedata r:id="rId38" o:title=""/>
          </v:shape>
        </w:pic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ПОСУДА, ПРОДУКТЫ ПИТАНИЯ.</w:t>
      </w:r>
    </w:p>
    <w:p w:rsidR="009720BD" w:rsidRPr="0042063F" w:rsidRDefault="009720BD" w:rsidP="002E010F">
      <w:pPr>
        <w:ind w:left="360"/>
        <w:jc w:val="both"/>
      </w:pPr>
      <w:r w:rsidRPr="0042063F">
        <w:t>23.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ПРОФЕССИИ, ИНСТРУМЕНТЫ.</w:t>
      </w:r>
    </w:p>
    <w:p w:rsidR="009720BD" w:rsidRPr="0042063F" w:rsidRDefault="009720BD" w:rsidP="002E010F">
      <w:pPr>
        <w:ind w:left="360"/>
        <w:jc w:val="both"/>
      </w:pPr>
      <w:r w:rsidRPr="0042063F">
        <w:t>24.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ПТИЦЫ.</w:t>
      </w:r>
    </w:p>
    <w:p w:rsidR="009720BD" w:rsidRPr="0042063F" w:rsidRDefault="009720BD" w:rsidP="002E010F">
      <w:pPr>
        <w:ind w:left="360"/>
        <w:jc w:val="both"/>
      </w:pPr>
      <w:r w:rsidRPr="0042063F">
        <w:t>25.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ОВОЩИ. ФРУКТЫ. ЯГОДЫ.</w:t>
      </w:r>
    </w:p>
    <w:p w:rsidR="009720BD" w:rsidRPr="0042063F" w:rsidRDefault="009720BD" w:rsidP="002E010F">
      <w:pPr>
        <w:ind w:left="360"/>
        <w:jc w:val="both"/>
      </w:pPr>
      <w:r w:rsidRPr="0042063F">
        <w:t>26.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ОДЕЖДА. ОБУВЬ. ГОЛОВНЫЕ УБОРЫ.</w:t>
      </w:r>
    </w:p>
    <w:p w:rsidR="009720BD" w:rsidRPr="0042063F" w:rsidRDefault="009720BD" w:rsidP="002E010F">
      <w:pPr>
        <w:ind w:left="360"/>
        <w:jc w:val="both"/>
      </w:pPr>
      <w:r w:rsidRPr="0042063F">
        <w:t>27.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ДЕРЕВЬЯ. КУСТАРНИКИ. ГРИБЫ.</w:t>
      </w:r>
    </w:p>
    <w:p w:rsidR="009720BD" w:rsidRPr="0042063F" w:rsidRDefault="009720BD" w:rsidP="002E010F">
      <w:pPr>
        <w:ind w:left="360"/>
        <w:jc w:val="both"/>
      </w:pPr>
      <w:r w:rsidRPr="0042063F">
        <w:t>28.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ЦВЕТЫ.</w:t>
      </w:r>
    </w:p>
    <w:p w:rsidR="009720BD" w:rsidRPr="0042063F" w:rsidRDefault="009720BD" w:rsidP="002E010F">
      <w:pPr>
        <w:ind w:left="360"/>
        <w:jc w:val="both"/>
      </w:pPr>
      <w:r w:rsidRPr="0042063F">
        <w:t>29.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ДОМ. КВАРТИРА. МЕБЕЛЬ.</w:t>
      </w:r>
    </w:p>
    <w:p w:rsidR="009720BD" w:rsidRPr="0042063F" w:rsidRDefault="009720BD" w:rsidP="002E010F">
      <w:pPr>
        <w:ind w:left="360"/>
        <w:jc w:val="both"/>
      </w:pPr>
      <w:r w:rsidRPr="0042063F">
        <w:t>30. Н.С. Русланова Дидактический материал для развития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лексико-грамматических категорий у детей 5-7 лет.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 ЖИВОТНЫЕ.</w:t>
      </w:r>
    </w:p>
    <w:p w:rsidR="009720BD" w:rsidRPr="0042063F" w:rsidRDefault="009720BD" w:rsidP="0042063F">
      <w:pPr>
        <w:ind w:left="360"/>
        <w:jc w:val="both"/>
      </w:pPr>
      <w:r w:rsidRPr="0042063F">
        <w:t xml:space="preserve"> 31. Г.А. Киселева «Книжка-учижка» Альбом игровых упражнений.</w:t>
      </w: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БЛОК 6. Развитие фонетической стороны речи. Коррекция </w:t>
      </w: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                звукопроизносительной стороны речи. Постановка </w:t>
      </w: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                звука, введение звука в слова, его закрепление и </w:t>
      </w: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                дифференциация. </w:t>
      </w:r>
    </w:p>
    <w:p w:rsidR="009720BD" w:rsidRPr="0042063F" w:rsidRDefault="009720BD" w:rsidP="002E010F">
      <w:pPr>
        <w:rPr>
          <w:b/>
        </w:rPr>
      </w:pP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Т. Успенская «Уроки правильной речи»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Популярная логопедия. Е.А. Пожиленко «Методические рекомендации</w:t>
      </w:r>
    </w:p>
    <w:p w:rsidR="009720BD" w:rsidRPr="0042063F" w:rsidRDefault="009720BD" w:rsidP="002E010F">
      <w:pPr>
        <w:ind w:left="720"/>
      </w:pPr>
      <w:r w:rsidRPr="0042063F">
        <w:t>по постановке у детей звуков С-Ш-Р-Л».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Н.В. Нищева «Будем говорить правильно»</w:t>
      </w:r>
    </w:p>
    <w:p w:rsidR="009720BD" w:rsidRPr="0042063F" w:rsidRDefault="009720BD" w:rsidP="002E010F">
      <w:pPr>
        <w:ind w:left="720"/>
      </w:pPr>
      <w:r w:rsidRPr="0042063F">
        <w:t>(Дидактический материал для коррекции нарушений звукопроизношения)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 xml:space="preserve">Популярная логопедия. Е.С. Анищенкова «Практическое пособие по </w:t>
      </w:r>
    </w:p>
    <w:p w:rsidR="009720BD" w:rsidRPr="0042063F" w:rsidRDefault="009720BD" w:rsidP="002E010F">
      <w:pPr>
        <w:ind w:left="360"/>
      </w:pPr>
      <w:r>
        <w:rPr>
          <w:noProof/>
          <w:lang w:eastAsia="ru-RU"/>
        </w:rPr>
        <w:pict>
          <v:shape id="_x0000_s1050" type="#_x0000_t202" style="position:absolute;left:0;text-align:left;margin-left:6in;margin-top:7.6pt;width:54pt;height:1in;z-index:251652608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79" o:spid="_x0000_i1080" type="#_x0000_t75" style="width:49.5pt;height:65.25pt;visibility:visible">
                        <v:imagedata r:id="rId39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исправлению звукопроизношения у детей»</w:t>
      </w:r>
    </w:p>
    <w:p w:rsidR="009720BD" w:rsidRPr="0042063F" w:rsidRDefault="009720BD" w:rsidP="002E010F">
      <w:pPr>
        <w:ind w:left="360"/>
      </w:pPr>
      <w:r w:rsidRPr="0042063F">
        <w:t xml:space="preserve">     (Пособие для логопедов и родителей)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Л.Н. Смирнова «Мы учим звуки Ш-С»</w:t>
      </w:r>
    </w:p>
    <w:p w:rsidR="009720BD" w:rsidRPr="0042063F" w:rsidRDefault="009720BD" w:rsidP="002E010F">
      <w:pPr>
        <w:ind w:left="720"/>
      </w:pPr>
      <w:r w:rsidRPr="0042063F">
        <w:t>(Коррекционно-развивающиеся упражнения для детей с речевой</w:t>
      </w:r>
    </w:p>
    <w:p w:rsidR="009720BD" w:rsidRPr="0042063F" w:rsidRDefault="009720BD" w:rsidP="002E010F">
      <w:pPr>
        <w:ind w:left="720"/>
      </w:pPr>
      <w:r w:rsidRPr="0042063F">
        <w:t>недостаточностью)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Л.Н. Смирнова «Мы учим звуки Л-Р»</w:t>
      </w:r>
    </w:p>
    <w:p w:rsidR="009720BD" w:rsidRPr="0042063F" w:rsidRDefault="009720BD" w:rsidP="002E010F">
      <w:pPr>
        <w:ind w:left="720"/>
      </w:pPr>
      <w:r>
        <w:rPr>
          <w:noProof/>
          <w:lang w:eastAsia="ru-RU"/>
        </w:rPr>
        <w:pict>
          <v:shape id="_x0000_s1051" type="#_x0000_t202" style="position:absolute;left:0;text-align:left;margin-left:6in;margin-top:10.05pt;width:54pt;height:81pt;z-index:251651584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80" o:spid="_x0000_i1082" type="#_x0000_t75" style="width:51.75pt;height:74.25pt;visibility:visible">
                        <v:imagedata r:id="rId40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(Коррекционно-развивающиеся упражнения для детей с речевой</w:t>
      </w:r>
    </w:p>
    <w:p w:rsidR="009720BD" w:rsidRPr="0042063F" w:rsidRDefault="009720BD" w:rsidP="002E010F">
      <w:pPr>
        <w:ind w:left="720"/>
      </w:pPr>
      <w:r w:rsidRPr="0042063F">
        <w:t>недостаточностью)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В.В. Коноваленко, С.В. Коноваленко «Домашняя тетрадь</w:t>
      </w:r>
    </w:p>
    <w:p w:rsidR="009720BD" w:rsidRPr="0042063F" w:rsidRDefault="009720BD" w:rsidP="002E010F">
      <w:pPr>
        <w:ind w:left="720"/>
      </w:pPr>
      <w:r w:rsidRPr="0042063F">
        <w:t>для закрепления произношения шипящих звуков Ш-Ж»</w:t>
      </w:r>
    </w:p>
    <w:p w:rsidR="009720BD" w:rsidRPr="0042063F" w:rsidRDefault="009720BD" w:rsidP="002E010F">
      <w:pPr>
        <w:ind w:left="720"/>
      </w:pPr>
      <w:r w:rsidRPr="0042063F">
        <w:t>(Пособие для логопедов, родителей и детей)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Е. Косинова «Уроки логопеда»</w:t>
      </w:r>
    </w:p>
    <w:p w:rsidR="009720BD" w:rsidRPr="0042063F" w:rsidRDefault="009720BD" w:rsidP="002E010F">
      <w:pPr>
        <w:ind w:left="720"/>
      </w:pPr>
      <w:r w:rsidRPr="0042063F">
        <w:t>(Речевая гимнастика. Пальчиковая гимнастика. Говорим правильно и красиво)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>Е.А. Алифанова, Н.Е. Егорова «Логопедические рифмовки и миниатюры»</w:t>
      </w:r>
    </w:p>
    <w:p w:rsidR="009720BD" w:rsidRPr="0042063F" w:rsidRDefault="009720BD" w:rsidP="002E010F">
      <w:pPr>
        <w:ind w:left="720"/>
      </w:pPr>
      <w:r>
        <w:rPr>
          <w:noProof/>
          <w:lang w:eastAsia="ru-RU"/>
        </w:rPr>
        <w:pict>
          <v:shape id="_x0000_s1052" type="#_x0000_t202" style="position:absolute;left:0;text-align:left;margin-left:414pt;margin-top:9.15pt;width:81pt;height:58.6pt;z-index:251650560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81" o:spid="_x0000_i1084" type="#_x0000_t75" style="width:75pt;height:54.75pt;visibility:visible">
                        <v:imagedata r:id="rId41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>(Практическое пособие для логопедов)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 xml:space="preserve"> Внимание:дети! М. Полякова «Самоучитель по логопедии»</w:t>
      </w:r>
    </w:p>
    <w:p w:rsidR="009720BD" w:rsidRPr="0042063F" w:rsidRDefault="009720BD" w:rsidP="002E010F">
      <w:pPr>
        <w:ind w:left="720"/>
      </w:pPr>
      <w:r w:rsidRPr="0042063F">
        <w:t>(Универсальное руководство)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 xml:space="preserve"> О.В. Елифанова «Логопедия»</w:t>
      </w:r>
    </w:p>
    <w:p w:rsidR="009720BD" w:rsidRPr="0042063F" w:rsidRDefault="009720BD" w:rsidP="002E010F">
      <w:pPr>
        <w:ind w:left="720"/>
      </w:pPr>
      <w:r w:rsidRPr="0042063F">
        <w:t>(Упражнения и коррекция слоговой структуры слов)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 xml:space="preserve"> З.Е. Агранович «Логопедическая работа по преодолению нарушений</w:t>
      </w:r>
    </w:p>
    <w:p w:rsidR="009720BD" w:rsidRPr="0042063F" w:rsidRDefault="009720BD" w:rsidP="002E010F">
      <w:pPr>
        <w:ind w:left="720"/>
      </w:pPr>
      <w:r>
        <w:rPr>
          <w:noProof/>
          <w:lang w:eastAsia="ru-RU"/>
        </w:rPr>
        <w:pict>
          <v:shape id="_x0000_s1053" type="#_x0000_t202" style="position:absolute;left:0;text-align:left;margin-left:423pt;margin-top:2.55pt;width:65pt;height:98.85pt;z-index:251653632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82" o:spid="_x0000_i1086" type="#_x0000_t75" style="width:63.75pt;height:95.25pt;visibility:visible">
                        <v:imagedata r:id="rId42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слоговой структуры слов у детей» 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 xml:space="preserve"> И.Б. Карелина «Я учусь правильно говорить»</w:t>
      </w:r>
    </w:p>
    <w:p w:rsidR="009720BD" w:rsidRPr="0042063F" w:rsidRDefault="009720BD" w:rsidP="002E010F">
      <w:pPr>
        <w:ind w:left="720"/>
      </w:pPr>
      <w:r w:rsidRPr="0042063F">
        <w:t>(Тетрадь для детей 5-7 лет с нарушениями звуков речи)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 xml:space="preserve"> М. Мальцева, В. Костыгина «Мой логопедический альбом»</w:t>
      </w:r>
    </w:p>
    <w:p w:rsidR="009720BD" w:rsidRPr="0042063F" w:rsidRDefault="009720BD" w:rsidP="002E010F">
      <w:pPr>
        <w:numPr>
          <w:ilvl w:val="0"/>
          <w:numId w:val="43"/>
        </w:numPr>
        <w:suppressAutoHyphens w:val="0"/>
      </w:pPr>
      <w:r w:rsidRPr="0042063F">
        <w:t xml:space="preserve"> Н.Е. Ильякова «Звуки С-З-Ц, я вас различаю!»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ab/>
        <w:t>«Звуки  Л-Р, я вас различаю!»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                                  «Звуки Ш-Ж, я вас различаю!»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                                   «Звуки Ч-Щ, я вас различаю!»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            (Настольные логопедические игры-занятия для детей 5-7 лет)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>
        <w:rPr>
          <w:noProof/>
          <w:lang w:eastAsia="ru-RU"/>
        </w:rPr>
        <w:pict>
          <v:shape id="_x0000_s1054" type="#_x0000_t202" style="position:absolute;left:0;text-align:left;margin-left:414pt;margin-top:14.7pt;width:1in;height:107pt;z-index:251654656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83" o:spid="_x0000_i1088" type="#_x0000_t75" style="width:70.5pt;height:102.75pt;visibility:visible">
                        <v:imagedata r:id="rId43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А. Герасимова, О. Жукова, В. Кузнецова </w:t>
      </w:r>
    </w:p>
    <w:p w:rsidR="009720BD" w:rsidRPr="0042063F" w:rsidRDefault="009720BD" w:rsidP="002E010F">
      <w:pPr>
        <w:tabs>
          <w:tab w:val="left" w:pos="2606"/>
        </w:tabs>
        <w:ind w:left="720"/>
      </w:pPr>
      <w:r w:rsidRPr="0042063F">
        <w:t xml:space="preserve"> «Уникальная методика развития речи дошкольника»</w:t>
      </w:r>
    </w:p>
    <w:p w:rsidR="009720BD" w:rsidRPr="0042063F" w:rsidRDefault="009720BD" w:rsidP="002E010F">
      <w:pPr>
        <w:tabs>
          <w:tab w:val="left" w:pos="2606"/>
        </w:tabs>
        <w:ind w:left="720"/>
      </w:pPr>
      <w:r w:rsidRPr="0042063F">
        <w:t xml:space="preserve"> (Формирование произношения всех звуков русского языка)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Ю.Б. Норкина «Домашняя тетрадь для логопедических</w:t>
      </w:r>
    </w:p>
    <w:p w:rsidR="009720BD" w:rsidRPr="0042063F" w:rsidRDefault="009720BD" w:rsidP="002E010F">
      <w:pPr>
        <w:tabs>
          <w:tab w:val="left" w:pos="2606"/>
        </w:tabs>
        <w:ind w:left="360"/>
      </w:pPr>
      <w:r w:rsidRPr="0042063F">
        <w:t xml:space="preserve">      занятий с детьми.  Звук Л»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Ю.Б. Норкина «Домашняя тетрадь для логопедических</w:t>
      </w:r>
    </w:p>
    <w:p w:rsidR="009720BD" w:rsidRPr="0042063F" w:rsidRDefault="009720BD" w:rsidP="002E010F">
      <w:pPr>
        <w:tabs>
          <w:tab w:val="left" w:pos="2606"/>
        </w:tabs>
        <w:ind w:left="360"/>
      </w:pPr>
      <w:r w:rsidRPr="0042063F">
        <w:t xml:space="preserve">      занятий с детьми.  Звук РЬ»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Опыт работы практического педагога. «Слова и звуки».</w:t>
      </w:r>
    </w:p>
    <w:p w:rsidR="009720BD" w:rsidRPr="0042063F" w:rsidRDefault="009720BD" w:rsidP="002E010F">
      <w:pPr>
        <w:tabs>
          <w:tab w:val="left" w:pos="2606"/>
        </w:tabs>
        <w:ind w:left="720"/>
      </w:pPr>
      <w:r w:rsidRPr="0042063F">
        <w:t>(Развитие фонематического слуха у дошкольников)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Л.М. Козырева «И свистящие и шипящие, и самые звонкие».</w:t>
      </w:r>
    </w:p>
    <w:p w:rsidR="009720BD" w:rsidRPr="0042063F" w:rsidRDefault="009720BD" w:rsidP="002E010F">
      <w:pPr>
        <w:tabs>
          <w:tab w:val="left" w:pos="2606"/>
        </w:tabs>
        <w:ind w:left="360"/>
      </w:pPr>
      <w:r w:rsidRPr="0042063F">
        <w:t xml:space="preserve">                                «Тайны твердых и мягких согласных».</w:t>
      </w:r>
    </w:p>
    <w:p w:rsidR="009720BD" w:rsidRPr="0042063F" w:rsidRDefault="009720BD" w:rsidP="002E010F">
      <w:pPr>
        <w:tabs>
          <w:tab w:val="left" w:pos="2606"/>
        </w:tabs>
        <w:ind w:left="360"/>
      </w:pPr>
      <w:r w:rsidRPr="0042063F">
        <w:t xml:space="preserve">                                «Различаем глухие и звонкие согласные».</w:t>
      </w:r>
    </w:p>
    <w:p w:rsidR="009720BD" w:rsidRPr="0042063F" w:rsidRDefault="009720BD" w:rsidP="002E010F">
      <w:pPr>
        <w:tabs>
          <w:tab w:val="left" w:pos="2606"/>
        </w:tabs>
        <w:ind w:left="360"/>
      </w:pPr>
      <w:r>
        <w:rPr>
          <w:noProof/>
          <w:lang w:eastAsia="ru-RU"/>
        </w:rPr>
        <w:pict>
          <v:shape id="_x0000_s1055" type="#_x0000_t202" style="position:absolute;left:0;text-align:left;margin-left:414pt;margin-top:10.5pt;width:1in;height:99pt;z-index:251655680">
            <v:textbox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84" o:spid="_x0000_i1090" type="#_x0000_t75" style="width:69pt;height:96pt;visibility:visible">
                        <v:imagedata r:id="rId44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                          «Загадки звуков, букв, слогов».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Л. Никифорова, В. Буйко «Логопедическая Азбука»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С.Е. Большакова «Преодоление нарушений слоговой </w:t>
      </w:r>
    </w:p>
    <w:p w:rsidR="009720BD" w:rsidRPr="0042063F" w:rsidRDefault="009720BD" w:rsidP="002E010F">
      <w:pPr>
        <w:tabs>
          <w:tab w:val="left" w:pos="2606"/>
        </w:tabs>
        <w:ind w:left="360"/>
      </w:pPr>
      <w:r w:rsidRPr="0042063F">
        <w:t xml:space="preserve">      структуры слова у детей» (Методическое пособие)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Е.В. Новикова «Зондовый массаж»</w:t>
      </w:r>
    </w:p>
    <w:p w:rsidR="009720BD" w:rsidRPr="0042063F" w:rsidRDefault="009720BD" w:rsidP="002E010F">
      <w:pPr>
        <w:tabs>
          <w:tab w:val="left" w:pos="2606"/>
        </w:tabs>
        <w:ind w:left="720"/>
      </w:pPr>
      <w:r w:rsidRPr="0042063F">
        <w:t xml:space="preserve"> (Коррекция звукопроизношения) </w:t>
      </w:r>
    </w:p>
    <w:p w:rsidR="009720BD" w:rsidRPr="0042063F" w:rsidRDefault="009720BD" w:rsidP="002E010F">
      <w:pPr>
        <w:numPr>
          <w:ilvl w:val="0"/>
          <w:numId w:val="43"/>
        </w:numPr>
        <w:tabs>
          <w:tab w:val="left" w:pos="2606"/>
        </w:tabs>
        <w:suppressAutoHyphens w:val="0"/>
      </w:pPr>
      <w:r w:rsidRPr="0042063F">
        <w:t xml:space="preserve"> И.Г. Выгодская, Е.Л. Пеллингер, Л.П. Успенская</w:t>
      </w:r>
    </w:p>
    <w:p w:rsidR="009720BD" w:rsidRPr="0042063F" w:rsidRDefault="009720BD" w:rsidP="002E010F">
      <w:pPr>
        <w:tabs>
          <w:tab w:val="left" w:pos="2606"/>
        </w:tabs>
        <w:ind w:left="720"/>
      </w:pPr>
      <w:r w:rsidRPr="0042063F">
        <w:t xml:space="preserve"> «Устранение заикания у дошкольников в игровых ситуациях»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25. В.В. Коноваленко, С.В. Коноваленко «Коррекция произношения звуков 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      Н-Т-Д» (Дидактический материал)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26. Мир вашего ребенка. Г.В. Ханьшева «Практикум по логопедии»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      (Коррекция звукопроизношения)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27. «Логопедическая тетрадь на звуки Ч-Щ»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28. «Логопедическая тетрадь на звуки Р-РЬ» </w:t>
      </w:r>
    </w:p>
    <w:p w:rsidR="009720BD" w:rsidRPr="0042063F" w:rsidRDefault="009720BD" w:rsidP="002E010F">
      <w:pPr>
        <w:tabs>
          <w:tab w:val="left" w:pos="2606"/>
        </w:tabs>
      </w:pPr>
      <w:r w:rsidRPr="0042063F">
        <w:t xml:space="preserve">     29. Л.Н. Смирнова «Логопедия. Играем со звуками»</w:t>
      </w:r>
    </w:p>
    <w:p w:rsidR="009720BD" w:rsidRPr="0042063F" w:rsidRDefault="009720BD" w:rsidP="002E010F">
      <w:pPr>
        <w:ind w:firstLine="708"/>
      </w:pPr>
      <w:r w:rsidRPr="0042063F">
        <w:t>(Речевой дидактический материал)</w:t>
      </w:r>
    </w:p>
    <w:p w:rsidR="009720BD" w:rsidRPr="0042063F" w:rsidRDefault="009720BD" w:rsidP="002E010F">
      <w:r w:rsidRPr="0042063F">
        <w:t xml:space="preserve">     30. Т.В. Буденная «Логопедическая гимнастика» (Методическое пособие)</w:t>
      </w:r>
    </w:p>
    <w:p w:rsidR="009720BD" w:rsidRPr="0042063F" w:rsidRDefault="009720BD" w:rsidP="002E010F">
      <w:r w:rsidRPr="0042063F">
        <w:t xml:space="preserve">     31. В.В. Коноваленко, С.В. Коноваленко </w:t>
      </w:r>
    </w:p>
    <w:p w:rsidR="009720BD" w:rsidRPr="0042063F" w:rsidRDefault="009720BD" w:rsidP="002E010F">
      <w:r>
        <w:rPr>
          <w:noProof/>
          <w:lang w:eastAsia="ru-RU"/>
        </w:rPr>
        <w:pict>
          <v:shape id="_x0000_s1056" type="#_x0000_t202" style="position:absolute;margin-left:414pt;margin-top:-.25pt;width:1in;height:99pt;z-index:251656704">
            <v:textbox style="mso-next-textbox:#_x0000_s1056"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185" o:spid="_x0000_i1092" type="#_x0000_t75" style="width:67.5pt;height:87.75pt;visibility:visible">
                        <v:imagedata r:id="rId45" o:title=""/>
                      </v:shape>
                    </w:pict>
                  </w:r>
                </w:p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   «Автоматизация шипящих звуков у детей Ш-Ж-Ч-Щ»</w:t>
      </w:r>
    </w:p>
    <w:p w:rsidR="009720BD" w:rsidRPr="0042063F" w:rsidRDefault="009720BD" w:rsidP="002E010F">
      <w:r w:rsidRPr="0042063F">
        <w:t xml:space="preserve">         (Дидактический материал для логопедов)</w:t>
      </w:r>
    </w:p>
    <w:p w:rsidR="009720BD" w:rsidRPr="0042063F" w:rsidRDefault="009720BD" w:rsidP="002E010F">
      <w:r w:rsidRPr="0042063F">
        <w:t xml:space="preserve">     32. В.В. Коноваленко, С.В. Коноваленко </w:t>
      </w:r>
    </w:p>
    <w:p w:rsidR="009720BD" w:rsidRPr="0042063F" w:rsidRDefault="009720BD" w:rsidP="002E010F">
      <w:r w:rsidRPr="0042063F">
        <w:t xml:space="preserve">         «Автоматизация шипящих звуков у детей Л-ЛЬ»</w:t>
      </w:r>
    </w:p>
    <w:p w:rsidR="009720BD" w:rsidRPr="0042063F" w:rsidRDefault="009720BD" w:rsidP="002E010F">
      <w:r w:rsidRPr="0042063F">
        <w:t xml:space="preserve">         (Дидактический материал для логопедов)</w:t>
      </w:r>
    </w:p>
    <w:p w:rsidR="009720BD" w:rsidRPr="0042063F" w:rsidRDefault="009720BD" w:rsidP="002E010F">
      <w:pPr>
        <w:framePr w:wrap="none" w:vAnchor="page" w:hAnchor="page" w:x="8984" w:y="2726"/>
      </w:pPr>
      <w:r w:rsidRPr="00DC30B0">
        <w:rPr>
          <w:noProof/>
          <w:lang w:eastAsia="ru-RU"/>
        </w:rPr>
        <w:pict>
          <v:shape id="Рисунок 178" o:spid="_x0000_i1093" type="#_x0000_t75" alt="image1" style="width:87.75pt;height:126pt;visibility:visible">
            <v:imagedata r:id="rId46" o:title=""/>
          </v:shape>
        </w:pict>
      </w:r>
    </w:p>
    <w:p w:rsidR="009720BD" w:rsidRPr="0042063F" w:rsidRDefault="009720BD" w:rsidP="002E010F">
      <w:r w:rsidRPr="0042063F">
        <w:t xml:space="preserve">    33. ИД «Карапуз» Сколько у коровы МУ?</w:t>
      </w:r>
    </w:p>
    <w:p w:rsidR="009720BD" w:rsidRPr="0042063F" w:rsidRDefault="009720BD" w:rsidP="002E010F">
      <w:r w:rsidRPr="0042063F">
        <w:t xml:space="preserve">           (Слоговая структура слова)</w:t>
      </w:r>
    </w:p>
    <w:p w:rsidR="009720BD" w:rsidRPr="0042063F" w:rsidRDefault="009720BD" w:rsidP="002E010F">
      <w:r w:rsidRPr="0042063F">
        <w:t xml:space="preserve">     34. ИД «Карапуз» Шипим в стихах. </w:t>
      </w:r>
    </w:p>
    <w:p w:rsidR="009720BD" w:rsidRPr="0042063F" w:rsidRDefault="009720BD" w:rsidP="002E010F">
      <w:r w:rsidRPr="0042063F">
        <w:t xml:space="preserve">           (Отработка трудных звуков)</w:t>
      </w:r>
    </w:p>
    <w:p w:rsidR="009720BD" w:rsidRPr="0042063F" w:rsidRDefault="009720BD" w:rsidP="002E010F">
      <w:r w:rsidRPr="0042063F">
        <w:t xml:space="preserve">     35.  ИД «Карапуз» Артикуляционная азбука</w:t>
      </w:r>
    </w:p>
    <w:p w:rsidR="009720BD" w:rsidRPr="0042063F" w:rsidRDefault="009720BD" w:rsidP="002E010F">
      <w:r w:rsidRPr="0042063F">
        <w:t xml:space="preserve">            (Отработка трудных звуков)</w:t>
      </w:r>
    </w:p>
    <w:p w:rsidR="009720BD" w:rsidRPr="0042063F" w:rsidRDefault="009720BD" w:rsidP="002E010F">
      <w:r w:rsidRPr="0042063F">
        <w:t xml:space="preserve">     36. О.И. Крупенчук «Стихи для развития речи»</w:t>
      </w:r>
    </w:p>
    <w:p w:rsidR="009720BD" w:rsidRPr="0042063F" w:rsidRDefault="009720BD" w:rsidP="002E010F">
      <w:r w:rsidRPr="0042063F">
        <w:t xml:space="preserve">     37. И.А. Волошина «Артикуляционная гимнастика для девочек».</w:t>
      </w:r>
    </w:p>
    <w:p w:rsidR="009720BD" w:rsidRPr="0042063F" w:rsidRDefault="009720BD" w:rsidP="002E010F">
      <w:r w:rsidRPr="0042063F">
        <w:t xml:space="preserve">     38. И.А. Волошина «Артикуляционная гимнастика для мальчиков».</w:t>
      </w:r>
    </w:p>
    <w:p w:rsidR="009720BD" w:rsidRPr="0042063F" w:rsidRDefault="009720BD" w:rsidP="002E010F">
      <w:r w:rsidRPr="0042063F">
        <w:t xml:space="preserve">     39. Г.А. Османова «Веселые стихи для отработки трудных звуков».</w:t>
      </w:r>
    </w:p>
    <w:p w:rsidR="009720BD" w:rsidRPr="0042063F" w:rsidRDefault="009720BD" w:rsidP="002E010F">
      <w:r w:rsidRPr="0042063F">
        <w:t xml:space="preserve">     40. Л.В. Игнатьева «Учимся говорить правильно». </w:t>
      </w:r>
    </w:p>
    <w:p w:rsidR="009720BD" w:rsidRPr="0042063F" w:rsidRDefault="009720BD" w:rsidP="002E010F">
      <w:r w:rsidRPr="0042063F">
        <w:t xml:space="preserve">          (Формирование правильного звукопроизношения у детей младшего</w:t>
      </w:r>
    </w:p>
    <w:p w:rsidR="009720BD" w:rsidRPr="0042063F" w:rsidRDefault="009720BD" w:rsidP="002E010F">
      <w:r w:rsidRPr="0042063F">
        <w:t xml:space="preserve">            дошкольного возраста)</w:t>
      </w:r>
    </w:p>
    <w:p w:rsidR="009720BD" w:rsidRPr="0042063F" w:rsidRDefault="009720BD" w:rsidP="002E010F">
      <w:pPr>
        <w:rPr>
          <w:b/>
        </w:rPr>
      </w:pPr>
      <w:r w:rsidRPr="0042063F">
        <w:rPr>
          <w:b/>
        </w:rPr>
        <w:t xml:space="preserve">БЛОК 7. Методико-теоретический блок.                                              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>Артикуляция звуков в графическом изображении.</w:t>
      </w:r>
    </w:p>
    <w:p w:rsidR="009720BD" w:rsidRPr="0042063F" w:rsidRDefault="009720BD" w:rsidP="002E010F">
      <w:pPr>
        <w:ind w:left="720"/>
        <w:jc w:val="both"/>
      </w:pPr>
      <w:r w:rsidRPr="0042063F">
        <w:t>(Учебно-демонстрационный материал)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Н.В. Нищева «Программа коррекционно-развивающей работы в младшей </w:t>
      </w:r>
    </w:p>
    <w:p w:rsidR="009720BD" w:rsidRPr="0042063F" w:rsidRDefault="009720BD" w:rsidP="002E010F">
      <w:pPr>
        <w:ind w:left="360"/>
        <w:jc w:val="both"/>
      </w:pPr>
      <w:r w:rsidRPr="0042063F">
        <w:t xml:space="preserve">     логопедической группе детского сада»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>«Практикум по детской логопедии» под редакцией В.И. Селиверстова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>
        <w:rPr>
          <w:noProof/>
          <w:lang w:eastAsia="ru-RU"/>
        </w:rPr>
        <w:pict>
          <v:shape id="_x0000_s1057" type="#_x0000_t202" style="position:absolute;left:0;text-align:left;margin-left:450.15pt;margin-top:6.9pt;width:62.85pt;height:90pt;z-index:251657728">
            <v:textbox style="mso-next-textbox:#_x0000_s1057"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12" o:spid="_x0000_i1095" type="#_x0000_t75" style="width:57.75pt;height:84pt;visibility:visible">
                        <v:imagedata r:id="rId47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«Основы логопедии с практикумом по звукопроизношению» под </w:t>
      </w:r>
    </w:p>
    <w:p w:rsidR="009720BD" w:rsidRPr="0042063F" w:rsidRDefault="009720BD" w:rsidP="002E010F">
      <w:pPr>
        <w:ind w:left="720"/>
        <w:jc w:val="both"/>
      </w:pPr>
      <w:r w:rsidRPr="0042063F">
        <w:t>редакцией Т.В. Волосовец.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Психологическая дифференциация нарушений развития у старших </w:t>
      </w:r>
    </w:p>
    <w:p w:rsidR="009720BD" w:rsidRPr="0042063F" w:rsidRDefault="009720BD" w:rsidP="002E010F">
      <w:pPr>
        <w:ind w:left="720"/>
        <w:jc w:val="both"/>
      </w:pPr>
      <w:r w:rsidRPr="0042063F">
        <w:t>дошкольников. (Методические рекомендации)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>Т.А. Ткаченко «Дневник воспитателя логопедической группы»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>«Логопедия» под редакцией профессора Л.С. Волковой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>Э.П. Короткова «Обучение детей дошкольного возраста рассказыванию»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С.А. Миронова «Развитие речи дошкольников на логопедических занятиях» 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Д.Х. Астрахан, С.И. Мейрович, Л.Г. Красовская «Медицинская терминология в дефектологии»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>О.А. Степанова «Организация логопедической работы в дошкольном общеобразовательном учреждении»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Н.В. Новоторцева «Коррекционная педагогика и специальная психология» (Словарь)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М.Ф. Фомичева, Е.В. Оганесян «Введение в логопедию»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Психология деятельности. (Методические рекомендации к изучению</w:t>
      </w:r>
    </w:p>
    <w:p w:rsidR="009720BD" w:rsidRPr="0042063F" w:rsidRDefault="009720BD" w:rsidP="002E010F">
      <w:pPr>
        <w:ind w:left="360"/>
        <w:jc w:val="both"/>
      </w:pPr>
      <w:r>
        <w:rPr>
          <w:noProof/>
          <w:lang w:eastAsia="ru-RU"/>
        </w:rPr>
        <w:pict>
          <v:shape id="_x0000_s1058" type="#_x0000_t202" style="position:absolute;left:0;text-align:left;margin-left:459pt;margin-top:10.75pt;width:63pt;height:90pt;z-index:251658752">
            <v:textbox style="mso-next-textbox:#_x0000_s1058" inset="0,0,0,0">
              <w:txbxContent>
                <w:p w:rsidR="009720BD" w:rsidRDefault="009720BD" w:rsidP="002E010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13" o:spid="_x0000_i1097" type="#_x0000_t75" style="width:55.5pt;height:87.75pt;visibility:visible">
                        <v:imagedata r:id="rId48" o:title=""/>
                      </v:shape>
                    </w:pict>
                  </w:r>
                </w:p>
                <w:p w:rsidR="009720BD" w:rsidRDefault="009720BD" w:rsidP="002E010F"/>
              </w:txbxContent>
            </v:textbox>
          </v:shape>
        </w:pict>
      </w:r>
      <w:r w:rsidRPr="0042063F">
        <w:t xml:space="preserve">      курса общей психологии)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Г.М. Лямина «Развитие речи ребенка раннего возраста»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(Методическое пособие) 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А.И. Максаков «Правильно ли говорит ваш ребенок»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Мастер-класс.  «Шпаргалка для логопеда»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М.А. Поваляева «Справочник логопеда»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«Диагностика нарушений речи у детей и организация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 логопедической работы в условиях дошкольного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 образовательного учреждения» (Сборник методических рекомендаций)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Н.В. Курдвановская «Планирование работы логопеда с детьми 5-7 лет»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«Дошкольная логопедическая служба» под редакцией О.А. Степановой. 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Е.Ю. Хан «Использование инструментария в работе логопеда»     (Учебное пособие)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  <w:rPr>
          <w:b/>
        </w:rPr>
      </w:pPr>
      <w:r w:rsidRPr="0042063F">
        <w:t xml:space="preserve"> </w:t>
      </w:r>
      <w:r w:rsidRPr="0042063F">
        <w:rPr>
          <w:b/>
        </w:rPr>
        <w:t>Т.Б. Филичева, Г.В. Чиркина «ПРОГРАММА по подготовке к школе детей с общим недоразвитием речи в условиях специального детскогосада»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  <w:rPr>
          <w:b/>
        </w:rPr>
      </w:pPr>
      <w:r w:rsidRPr="0042063F">
        <w:rPr>
          <w:b/>
        </w:rPr>
        <w:t xml:space="preserve">Т.Б. Филичева, Г.В. Чиркина </w:t>
      </w:r>
    </w:p>
    <w:p w:rsidR="009720BD" w:rsidRPr="0042063F" w:rsidRDefault="009720BD" w:rsidP="002E010F">
      <w:pPr>
        <w:ind w:left="720"/>
        <w:jc w:val="both"/>
        <w:rPr>
          <w:b/>
        </w:rPr>
      </w:pPr>
      <w:r w:rsidRPr="0042063F">
        <w:rPr>
          <w:b/>
        </w:rPr>
        <w:t>«Воспитание и обучение детей дошкольного возраста с фонетико-фонематическим недоразвитием»</w:t>
      </w:r>
    </w:p>
    <w:p w:rsidR="009720BD" w:rsidRPr="0042063F" w:rsidRDefault="009720BD" w:rsidP="002E010F">
      <w:pPr>
        <w:ind w:left="360"/>
        <w:jc w:val="both"/>
        <w:rPr>
          <w:b/>
        </w:rPr>
      </w:pPr>
      <w:r w:rsidRPr="0042063F">
        <w:rPr>
          <w:b/>
        </w:rPr>
        <w:t>25. Т.Б. Филичева, Г.В. Чиркина, Т.В. Туманова, С.А. Миронова, А.В. Лагутина «Программы дошкольных образовательных учреждений компенсирующего вида для детей с нарушением речи. Коррекция нарушения речи»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Т.В. Пятница, Т.В. Солоухина-Башинская «Справочник логопеда + </w:t>
      </w:r>
      <w:r w:rsidRPr="0042063F">
        <w:rPr>
          <w:lang w:val="en-US"/>
        </w:rPr>
        <w:t>CD</w:t>
      </w:r>
      <w:r w:rsidRPr="0042063F">
        <w:t xml:space="preserve"> в подарок»</w:t>
      </w:r>
    </w:p>
    <w:p w:rsidR="009720BD" w:rsidRPr="0042063F" w:rsidRDefault="009720BD" w:rsidP="002E010F">
      <w:pPr>
        <w:framePr w:wrap="none" w:vAnchor="page" w:hAnchor="page" w:x="8984" w:y="4493"/>
        <w:numPr>
          <w:ilvl w:val="0"/>
          <w:numId w:val="44"/>
        </w:numPr>
        <w:suppressAutoHyphens w:val="0"/>
      </w:pPr>
      <w:r w:rsidRPr="00DC30B0">
        <w:rPr>
          <w:noProof/>
          <w:lang w:eastAsia="ru-RU"/>
        </w:rPr>
        <w:pict>
          <v:shape id="Рисунок 211" o:spid="_x0000_i1098" type="#_x0000_t75" alt="image1" style="width:78pt;height:115.5pt;visibility:visible">
            <v:imagedata r:id="rId49" o:title=""/>
          </v:shape>
        </w:pic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 Л.А. Борцова «Документация учителя-логопеда ДОУ» </w:t>
      </w:r>
    </w:p>
    <w:p w:rsidR="009720BD" w:rsidRPr="0042063F" w:rsidRDefault="009720BD" w:rsidP="002E010F">
      <w:pPr>
        <w:ind w:left="720"/>
        <w:jc w:val="both"/>
      </w:pPr>
      <w:r w:rsidRPr="0042063F">
        <w:t xml:space="preserve"> Методическое пособие.</w:t>
      </w:r>
    </w:p>
    <w:p w:rsidR="009720BD" w:rsidRPr="0042063F" w:rsidRDefault="009720BD" w:rsidP="002E010F">
      <w:pPr>
        <w:numPr>
          <w:ilvl w:val="0"/>
          <w:numId w:val="44"/>
        </w:numPr>
        <w:suppressAutoHyphens w:val="0"/>
        <w:jc w:val="both"/>
      </w:pPr>
      <w:r w:rsidRPr="0042063F">
        <w:t xml:space="preserve">О.В. Бачина, С.В. Загребельная, И.В. Кожевникова </w:t>
      </w:r>
    </w:p>
    <w:p w:rsidR="009720BD" w:rsidRPr="0042063F" w:rsidRDefault="009720BD" w:rsidP="002E010F">
      <w:r w:rsidRPr="0042063F">
        <w:t xml:space="preserve"> «Аттестация учителей – логопедов» Методическое пособие</w:t>
      </w:r>
    </w:p>
    <w:p w:rsidR="009720BD" w:rsidRPr="0042063F" w:rsidRDefault="009720BD" w:rsidP="00DC6663">
      <w:pPr>
        <w:rPr>
          <w:b/>
        </w:rPr>
      </w:pPr>
    </w:p>
    <w:p w:rsidR="009720BD" w:rsidRPr="0042063F" w:rsidRDefault="009720BD" w:rsidP="00DC6663">
      <w:pPr>
        <w:rPr>
          <w:b/>
        </w:rPr>
      </w:pPr>
      <w:r w:rsidRPr="0042063F">
        <w:rPr>
          <w:b/>
        </w:rPr>
        <w:t xml:space="preserve">БЛОК 8. Развитие логического мышления, зрительного  </w:t>
      </w:r>
    </w:p>
    <w:p w:rsidR="009720BD" w:rsidRPr="0042063F" w:rsidRDefault="009720BD" w:rsidP="00DC6663">
      <w:pPr>
        <w:rPr>
          <w:b/>
        </w:rPr>
      </w:pPr>
      <w:r w:rsidRPr="0042063F">
        <w:rPr>
          <w:b/>
        </w:rPr>
        <w:t xml:space="preserve">                 восприятия, наглядно - образной памяти.</w:t>
      </w:r>
    </w:p>
    <w:p w:rsidR="009720BD" w:rsidRPr="0042063F" w:rsidRDefault="009720BD" w:rsidP="00DC6663">
      <w:pPr>
        <w:rPr>
          <w:b/>
        </w:rPr>
      </w:pPr>
    </w:p>
    <w:p w:rsidR="009720BD" w:rsidRPr="0042063F" w:rsidRDefault="009720BD" w:rsidP="00DC6663">
      <w:pPr>
        <w:framePr w:wrap="none" w:vAnchor="page" w:hAnchor="page" w:x="6549" w:y="3704"/>
        <w:numPr>
          <w:ilvl w:val="0"/>
          <w:numId w:val="46"/>
        </w:numPr>
        <w:suppressAutoHyphens w:val="0"/>
      </w:pPr>
      <w:r w:rsidRPr="00DC30B0">
        <w:rPr>
          <w:noProof/>
          <w:lang w:eastAsia="ru-RU"/>
        </w:rPr>
        <w:pict>
          <v:shape id="Рисунок 222" o:spid="_x0000_i1099" type="#_x0000_t75" alt="image1" style="width:91.5pt;height:121.5pt;visibility:visible">
            <v:imagedata r:id="rId50" o:title=""/>
          </v:shape>
        </w:pict>
      </w:r>
    </w:p>
    <w:p w:rsidR="009720BD" w:rsidRPr="0042063F" w:rsidRDefault="009720BD" w:rsidP="00DC6663">
      <w:pPr>
        <w:numPr>
          <w:ilvl w:val="0"/>
          <w:numId w:val="45"/>
        </w:numPr>
        <w:suppressAutoHyphens w:val="0"/>
      </w:pPr>
      <w:r w:rsidRPr="0042063F">
        <w:t xml:space="preserve">А.З. Зак «Учимся мыслить логично» </w:t>
      </w:r>
    </w:p>
    <w:p w:rsidR="009720BD" w:rsidRPr="0042063F" w:rsidRDefault="009720BD" w:rsidP="00DC6663">
      <w:pPr>
        <w:ind w:left="720"/>
      </w:pPr>
      <w:r w:rsidRPr="0042063F">
        <w:t>(Занимательные задачи для развития логического мышления у дошкольников).</w:t>
      </w:r>
    </w:p>
    <w:p w:rsidR="009720BD" w:rsidRPr="0042063F" w:rsidRDefault="009720BD" w:rsidP="00DC6663">
      <w:pPr>
        <w:numPr>
          <w:ilvl w:val="0"/>
          <w:numId w:val="45"/>
        </w:numPr>
        <w:suppressAutoHyphens w:val="0"/>
      </w:pPr>
      <w:r w:rsidRPr="0042063F">
        <w:t>З.Е. Агранович «Дидактический материал по развитию</w:t>
      </w:r>
    </w:p>
    <w:p w:rsidR="009720BD" w:rsidRPr="0042063F" w:rsidRDefault="009720BD" w:rsidP="00DC6663">
      <w:pPr>
        <w:ind w:left="720"/>
      </w:pPr>
      <w:r w:rsidRPr="0042063F">
        <w:t>зрительного восприятия и узнавания (зрительного гнозиса)</w:t>
      </w:r>
    </w:p>
    <w:p w:rsidR="009720BD" w:rsidRPr="0042063F" w:rsidRDefault="009720BD" w:rsidP="00DC6663">
      <w:pPr>
        <w:ind w:left="720"/>
      </w:pPr>
      <w:r w:rsidRPr="0042063F">
        <w:t xml:space="preserve"> у старших дошкольников и младших школьников» </w:t>
      </w:r>
    </w:p>
    <w:p w:rsidR="009720BD" w:rsidRPr="0042063F" w:rsidRDefault="009720BD" w:rsidP="00DC6663">
      <w:r w:rsidRPr="0042063F">
        <w:t xml:space="preserve">     3. Т.А. Ткаченко «Логические упражнения для развития речи»</w:t>
      </w:r>
    </w:p>
    <w:p w:rsidR="009720BD" w:rsidRPr="0042063F" w:rsidRDefault="009720BD" w:rsidP="00DC6663">
      <w:r w:rsidRPr="0042063F">
        <w:t xml:space="preserve">     4. Умные книжки. «Найди отличия» (Развиваем внимание)</w:t>
      </w:r>
    </w:p>
    <w:p w:rsidR="009720BD" w:rsidRPr="0042063F" w:rsidRDefault="009720BD" w:rsidP="00DC6663">
      <w:r w:rsidRPr="0042063F">
        <w:t xml:space="preserve">     5. Серия ВОРОБЫШЕК.  «Развиваем мышление»</w:t>
      </w:r>
    </w:p>
    <w:p w:rsidR="009720BD" w:rsidRPr="0042063F" w:rsidRDefault="009720BD" w:rsidP="00DC6663">
      <w:r w:rsidRPr="0042063F">
        <w:t xml:space="preserve">     6. Серия КАРАПУЗ.  «Кто не спрятался, я не виноват»</w:t>
      </w:r>
    </w:p>
    <w:p w:rsidR="009720BD" w:rsidRPr="0042063F" w:rsidRDefault="009720BD" w:rsidP="00DC6663">
      <w:r w:rsidRPr="0042063F">
        <w:t xml:space="preserve">                                          (Поиски скрытых изображений)</w:t>
      </w:r>
    </w:p>
    <w:p w:rsidR="009720BD" w:rsidRPr="0042063F" w:rsidRDefault="009720BD" w:rsidP="00DC6663">
      <w:pPr>
        <w:numPr>
          <w:ilvl w:val="0"/>
          <w:numId w:val="46"/>
        </w:numPr>
        <w:tabs>
          <w:tab w:val="clear" w:pos="2940"/>
          <w:tab w:val="num" w:pos="426"/>
        </w:tabs>
        <w:suppressAutoHyphens w:val="0"/>
      </w:pPr>
      <w:r w:rsidRPr="0042063F">
        <w:t xml:space="preserve">Серия КАРАПУЗ.  «Кто же лишний?» </w:t>
      </w:r>
    </w:p>
    <w:p w:rsidR="009720BD" w:rsidRPr="0042063F" w:rsidRDefault="009720BD" w:rsidP="00DC6663">
      <w:r w:rsidRPr="0042063F">
        <w:t xml:space="preserve">                                          (Задания на внимание)</w:t>
      </w:r>
    </w:p>
    <w:p w:rsidR="009720BD" w:rsidRPr="0042063F" w:rsidRDefault="009720BD" w:rsidP="00DC6663">
      <w:pPr>
        <w:numPr>
          <w:ilvl w:val="0"/>
          <w:numId w:val="46"/>
        </w:numPr>
        <w:tabs>
          <w:tab w:val="clear" w:pos="2940"/>
        </w:tabs>
        <w:suppressAutoHyphens w:val="0"/>
        <w:ind w:left="709" w:hanging="349"/>
      </w:pPr>
      <w:r w:rsidRPr="0042063F">
        <w:tab/>
        <w:t>Серия КАРАПУЗ.  «Мои мышки и котята»</w:t>
      </w:r>
    </w:p>
    <w:p w:rsidR="009720BD" w:rsidRPr="0042063F" w:rsidRDefault="009720BD" w:rsidP="00DC6663">
      <w:pPr>
        <w:ind w:left="360"/>
      </w:pPr>
      <w:r w:rsidRPr="0042063F">
        <w:t xml:space="preserve">                                       (Сенсорное развитие)</w:t>
      </w:r>
    </w:p>
    <w:p w:rsidR="009720BD" w:rsidRPr="0042063F" w:rsidRDefault="009720BD" w:rsidP="00DC6663">
      <w:pPr>
        <w:numPr>
          <w:ilvl w:val="0"/>
          <w:numId w:val="46"/>
        </w:numPr>
        <w:tabs>
          <w:tab w:val="clear" w:pos="2940"/>
          <w:tab w:val="num" w:pos="709"/>
        </w:tabs>
        <w:suppressAutoHyphens w:val="0"/>
        <w:ind w:hanging="2514"/>
      </w:pPr>
      <w:r w:rsidRPr="0042063F">
        <w:t>Серия КАРАПУЗ «Вижу, слышу, чувствую»</w:t>
      </w:r>
    </w:p>
    <w:p w:rsidR="009720BD" w:rsidRPr="0042063F" w:rsidRDefault="009720BD" w:rsidP="00DC6663">
      <w:pPr>
        <w:ind w:left="360"/>
      </w:pPr>
      <w:r w:rsidRPr="0042063F">
        <w:t xml:space="preserve">                                      (Уроки Монтессори)</w:t>
      </w:r>
    </w:p>
    <w:p w:rsidR="009720BD" w:rsidRPr="0042063F" w:rsidRDefault="009720BD" w:rsidP="00DC6663">
      <w:pPr>
        <w:numPr>
          <w:ilvl w:val="0"/>
          <w:numId w:val="46"/>
        </w:numPr>
        <w:tabs>
          <w:tab w:val="clear" w:pos="2940"/>
          <w:tab w:val="num" w:pos="284"/>
        </w:tabs>
        <w:suppressAutoHyphens w:val="0"/>
        <w:ind w:left="284" w:hanging="142"/>
      </w:pPr>
      <w:r w:rsidRPr="0042063F">
        <w:t>Серия «Папка дошкольника» «Цвет, форма, величина»</w:t>
      </w:r>
    </w:p>
    <w:p w:rsidR="009720BD" w:rsidRPr="0042063F" w:rsidRDefault="009720BD" w:rsidP="00DC6663">
      <w:pPr>
        <w:numPr>
          <w:ilvl w:val="0"/>
          <w:numId w:val="46"/>
        </w:numPr>
        <w:tabs>
          <w:tab w:val="clear" w:pos="2940"/>
          <w:tab w:val="num" w:pos="284"/>
        </w:tabs>
        <w:suppressAutoHyphens w:val="0"/>
        <w:ind w:left="284" w:hanging="142"/>
      </w:pPr>
      <w:r w:rsidRPr="0042063F">
        <w:t>Мария Монтессори «Другие - дети»</w:t>
      </w:r>
    </w:p>
    <w:p w:rsidR="009720BD" w:rsidRPr="0042063F" w:rsidRDefault="009720BD" w:rsidP="00DC6663">
      <w:pPr>
        <w:numPr>
          <w:ilvl w:val="0"/>
          <w:numId w:val="46"/>
        </w:numPr>
        <w:tabs>
          <w:tab w:val="clear" w:pos="2940"/>
          <w:tab w:val="num" w:pos="284"/>
        </w:tabs>
        <w:suppressAutoHyphens w:val="0"/>
        <w:ind w:left="284" w:hanging="142"/>
      </w:pPr>
      <w:r w:rsidRPr="0042063F">
        <w:t>Г.В. Чиркина, М.Н. Русецкая «Визуальный тренажер»</w:t>
      </w:r>
    </w:p>
    <w:p w:rsidR="009720BD" w:rsidRPr="0042063F" w:rsidRDefault="009720BD" w:rsidP="00423557"/>
    <w:p w:rsidR="009720BD" w:rsidRPr="0042063F" w:rsidRDefault="009720BD" w:rsidP="00DC6663">
      <w:pPr>
        <w:rPr>
          <w:b/>
        </w:rPr>
      </w:pPr>
      <w:r w:rsidRPr="0042063F">
        <w:rPr>
          <w:b/>
        </w:rPr>
        <w:t>БЛОК 9. Специальная литература для родителей.</w:t>
      </w:r>
    </w:p>
    <w:p w:rsidR="009720BD" w:rsidRPr="0042063F" w:rsidRDefault="009720BD" w:rsidP="00DC6663">
      <w:pPr>
        <w:rPr>
          <w:b/>
        </w:rPr>
      </w:pP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>
        <w:rPr>
          <w:noProof/>
          <w:lang w:eastAsia="ru-RU"/>
        </w:rPr>
        <w:pict>
          <v:shape id="_x0000_s1059" type="#_x0000_t202" style="position:absolute;left:0;text-align:left;margin-left:381.6pt;margin-top:4.9pt;width:114pt;height:138pt;z-index:251659776">
            <v:textbox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27" o:spid="_x0000_i1101" type="#_x0000_t75" style="width:93pt;height:123.75pt;visibility:visible">
                        <v:imagedata r:id="rId51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  <w:r w:rsidRPr="0042063F">
        <w:t>В. Дмитриева «Смышленый малыш, умный ребенок»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>О. Жукова, В. Балобанова «Самоучитель для родителей»</w:t>
      </w:r>
    </w:p>
    <w:p w:rsidR="009720BD" w:rsidRPr="0042063F" w:rsidRDefault="009720BD" w:rsidP="00DC6663">
      <w:pPr>
        <w:tabs>
          <w:tab w:val="left" w:pos="720"/>
        </w:tabs>
        <w:ind w:left="720"/>
      </w:pPr>
      <w:r w:rsidRPr="0042063F">
        <w:t>Мамина школа.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Кабинет логопеда.  Н.В. Нищева </w:t>
      </w:r>
    </w:p>
    <w:p w:rsidR="009720BD" w:rsidRPr="0042063F" w:rsidRDefault="009720BD" w:rsidP="00DC6663">
      <w:pPr>
        <w:tabs>
          <w:tab w:val="left" w:pos="720"/>
        </w:tabs>
        <w:ind w:left="720"/>
      </w:pPr>
      <w:r w:rsidRPr="0042063F">
        <w:t xml:space="preserve">«Картотеки методических рекомендаций </w:t>
      </w:r>
    </w:p>
    <w:p w:rsidR="009720BD" w:rsidRPr="0042063F" w:rsidRDefault="009720BD" w:rsidP="00DC6663">
      <w:pPr>
        <w:tabs>
          <w:tab w:val="left" w:pos="720"/>
        </w:tabs>
        <w:ind w:left="720"/>
      </w:pPr>
      <w:r w:rsidRPr="0042063F">
        <w:t xml:space="preserve"> для родителей дошкольников с ОНР»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>А.И. Максаков «Правильно ли говорит ваш ребенок?»</w:t>
      </w:r>
    </w:p>
    <w:p w:rsidR="009720BD" w:rsidRPr="0042063F" w:rsidRDefault="009720BD" w:rsidP="00DC6663">
      <w:pPr>
        <w:tabs>
          <w:tab w:val="left" w:pos="720"/>
        </w:tabs>
        <w:ind w:left="720"/>
      </w:pPr>
      <w:r w:rsidRPr="0042063F">
        <w:t>(Пособие для логопедов и родителей)</w:t>
      </w:r>
    </w:p>
    <w:p w:rsidR="009720BD" w:rsidRPr="0042063F" w:rsidRDefault="009720BD" w:rsidP="00DC6663">
      <w:pPr>
        <w:tabs>
          <w:tab w:val="left" w:pos="720"/>
        </w:tabs>
        <w:ind w:left="720"/>
      </w:pP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>А.И. Максаков «Развитие правильной речи ребенка</w:t>
      </w:r>
    </w:p>
    <w:p w:rsidR="009720BD" w:rsidRPr="0042063F" w:rsidRDefault="009720BD" w:rsidP="00DC6663">
      <w:pPr>
        <w:ind w:left="720"/>
      </w:pPr>
      <w:r w:rsidRPr="0042063F">
        <w:t>в семье».  (Пособие для родителей и логопедов)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>Информационно-деловое оснащение ДОУ «Один на улице, или безопасная прогулка»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>
        <w:rPr>
          <w:noProof/>
          <w:lang w:eastAsia="ru-RU"/>
        </w:rPr>
        <w:pict>
          <v:shape id="_x0000_s1060" type="#_x0000_t202" style="position:absolute;left:0;text-align:left;margin-left:407.3pt;margin-top:2.9pt;width:113.05pt;height:138.9pt;z-index:251660800;mso-wrap-style:none">
            <v:textbox style="mso-fit-shape-to-text:t">
              <w:txbxContent>
                <w:p w:rsidR="009720BD" w:rsidRDefault="009720BD" w:rsidP="00DC6663">
                  <w:r w:rsidRPr="00DC30B0">
                    <w:rPr>
                      <w:noProof/>
                      <w:lang w:eastAsia="ru-RU"/>
                    </w:rPr>
                    <w:pict>
                      <v:shape id="Рисунок 228" o:spid="_x0000_i1103" type="#_x0000_t75" style="width:94.5pt;height:126.75pt;visibility:visible">
                        <v:imagedata r:id="rId52" o:title=""/>
                      </v:shape>
                    </w:pict>
                  </w:r>
                </w:p>
              </w:txbxContent>
            </v:textbox>
          </v:shape>
        </w:pict>
      </w:r>
      <w:r w:rsidRPr="0042063F">
        <w:t xml:space="preserve">Р.К. Хазиева «Всего добьюсь!» </w:t>
      </w:r>
    </w:p>
    <w:p w:rsidR="009720BD" w:rsidRPr="0042063F" w:rsidRDefault="009720BD" w:rsidP="00DC6663">
      <w:pPr>
        <w:ind w:left="720"/>
      </w:pPr>
      <w:r w:rsidRPr="0042063F">
        <w:t>Как воспитать успешного человека.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Пазухина И.А. Информационно-деловое оснащение ДОУ </w:t>
      </w:r>
    </w:p>
    <w:p w:rsidR="009720BD" w:rsidRPr="0042063F" w:rsidRDefault="009720BD" w:rsidP="00DC6663">
      <w:pPr>
        <w:ind w:left="720"/>
      </w:pPr>
      <w:r w:rsidRPr="0042063F">
        <w:t>«Ребенок идет в школу. Рекомендации родителям будущих первоклассников»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>Информационно-деловое оснащение ДОУ</w:t>
      </w:r>
    </w:p>
    <w:p w:rsidR="009720BD" w:rsidRPr="0042063F" w:rsidRDefault="009720BD" w:rsidP="00DC6663">
      <w:pPr>
        <w:ind w:left="720"/>
      </w:pPr>
      <w:r w:rsidRPr="0042063F">
        <w:t>«Материалы для оформления родительского уголка в групповой раздевалке (подготовительная группа)»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Тематический уголок ДОУ «Защитники Отечества» </w:t>
      </w:r>
    </w:p>
    <w:p w:rsidR="009720BD" w:rsidRPr="0042063F" w:rsidRDefault="009720BD" w:rsidP="00DC6663">
      <w:pPr>
        <w:ind w:left="720"/>
      </w:pPr>
      <w:r w:rsidRPr="0042063F">
        <w:t>(Информация для детей и родителей)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>
        <w:rPr>
          <w:noProof/>
          <w:lang w:eastAsia="ru-RU"/>
        </w:rPr>
        <w:pict>
          <v:shape id="_x0000_s1061" type="#_x0000_t202" style="position:absolute;left:0;text-align:left;margin-left:407.3pt;margin-top:24.5pt;width:115.65pt;height:157pt;z-index:251661824;mso-wrap-style:none">
            <v:textbox style="mso-fit-shape-to-text:t">
              <w:txbxContent>
                <w:p w:rsidR="009720BD" w:rsidRDefault="009720BD" w:rsidP="00DC6663">
                  <w:r w:rsidRPr="00DC30B0">
                    <w:rPr>
                      <w:noProof/>
                      <w:lang w:eastAsia="ru-RU"/>
                    </w:rPr>
                    <w:pict>
                      <v:shape id="Рисунок 229" o:spid="_x0000_i1105" type="#_x0000_t75" style="width:100.5pt;height:148.5pt;visibility:visible">
                        <v:imagedata r:id="rId53" o:title=""/>
                      </v:shape>
                    </w:pict>
                  </w:r>
                </w:p>
              </w:txbxContent>
            </v:textbox>
          </v:shape>
        </w:pict>
      </w:r>
      <w:r w:rsidRPr="0042063F">
        <w:t>Раздаточный материал в помощь воспитателям ДОУ в работе с родителями.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 Осипова Л.Е. «Родительские собрания в детском саду» </w:t>
      </w:r>
    </w:p>
    <w:p w:rsidR="009720BD" w:rsidRPr="0042063F" w:rsidRDefault="009720BD" w:rsidP="00DC6663">
      <w:pPr>
        <w:ind w:left="720"/>
      </w:pPr>
      <w:r w:rsidRPr="0042063F">
        <w:t>(Подготовительная группа)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 Демонстрационный материал </w:t>
      </w:r>
    </w:p>
    <w:p w:rsidR="009720BD" w:rsidRPr="0042063F" w:rsidRDefault="009720BD" w:rsidP="00DC6663">
      <w:pPr>
        <w:ind w:left="720"/>
      </w:pPr>
      <w:r w:rsidRPr="0042063F">
        <w:t xml:space="preserve"> «Азбука безопасности на природе»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 Т.Ю. Бардышева, Е.Н. Моносова </w:t>
      </w:r>
    </w:p>
    <w:p w:rsidR="009720BD" w:rsidRPr="0042063F" w:rsidRDefault="009720BD" w:rsidP="00DC6663">
      <w:pPr>
        <w:ind w:left="720"/>
      </w:pPr>
      <w:r w:rsidRPr="0042063F">
        <w:t>«Тетрадь логопедических задания» Старшая группа.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 Т.Ю. Бардышева, Е.Н. Моносова </w:t>
      </w:r>
    </w:p>
    <w:p w:rsidR="009720BD" w:rsidRPr="0042063F" w:rsidRDefault="009720BD" w:rsidP="00DC6663">
      <w:pPr>
        <w:ind w:left="720"/>
      </w:pPr>
      <w:r w:rsidRPr="0042063F">
        <w:t xml:space="preserve"> «Тетрадь логопедических задания» </w:t>
      </w:r>
    </w:p>
    <w:p w:rsidR="009720BD" w:rsidRPr="0042063F" w:rsidRDefault="009720BD" w:rsidP="00DC6663">
      <w:pPr>
        <w:ind w:left="720"/>
      </w:pPr>
      <w:r w:rsidRPr="0042063F">
        <w:t xml:space="preserve"> Подготовительная группа.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 Папка-раскладушка «8 Марта»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 Тематический уголок ДОУ «Осень»</w:t>
      </w:r>
    </w:p>
    <w:p w:rsidR="009720BD" w:rsidRPr="0042063F" w:rsidRDefault="009720BD" w:rsidP="00DC6663">
      <w:pPr>
        <w:numPr>
          <w:ilvl w:val="0"/>
          <w:numId w:val="47"/>
        </w:numPr>
        <w:suppressAutoHyphens w:val="0"/>
      </w:pPr>
      <w:r w:rsidRPr="0042063F">
        <w:t xml:space="preserve"> Тематический уголок для ДОУ «Безопасность на дороге»</w:t>
      </w:r>
    </w:p>
    <w:p w:rsidR="009720BD" w:rsidRPr="0042063F" w:rsidRDefault="009720BD" w:rsidP="00DC6663">
      <w:pPr>
        <w:ind w:left="720"/>
      </w:pPr>
    </w:p>
    <w:p w:rsidR="009720BD" w:rsidRPr="0042063F" w:rsidRDefault="009720BD" w:rsidP="00DC6663">
      <w:pPr>
        <w:rPr>
          <w:b/>
        </w:rPr>
      </w:pPr>
      <w:r w:rsidRPr="0042063F">
        <w:rPr>
          <w:b/>
        </w:rPr>
        <w:t xml:space="preserve">БЛОК 10. Развитие тонкой мелкой моторики рук. Развитие  </w:t>
      </w:r>
    </w:p>
    <w:p w:rsidR="009720BD" w:rsidRPr="0042063F" w:rsidRDefault="009720BD" w:rsidP="00DC6663">
      <w:pPr>
        <w:rPr>
          <w:b/>
        </w:rPr>
      </w:pPr>
      <w:r w:rsidRPr="0042063F">
        <w:rPr>
          <w:b/>
        </w:rPr>
        <w:t xml:space="preserve">                органов артикуляции.</w:t>
      </w:r>
    </w:p>
    <w:p w:rsidR="009720BD" w:rsidRPr="0042063F" w:rsidRDefault="009720BD" w:rsidP="00DC6663">
      <w:pPr>
        <w:rPr>
          <w:b/>
        </w:rPr>
      </w:pPr>
      <w:r>
        <w:rPr>
          <w:noProof/>
          <w:lang w:eastAsia="ru-RU"/>
        </w:rPr>
        <w:pict>
          <v:shape id="_x0000_s1062" type="#_x0000_t202" style="position:absolute;margin-left:426.6pt;margin-top:14.3pt;width:81pt;height:99pt;z-index:251662848">
            <v:textbox inset="0,0,0,0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44" o:spid="_x0000_i1107" type="#_x0000_t75" style="width:72.75pt;height:93.75pt;visibility:visible">
                        <v:imagedata r:id="rId54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</w:p>
    <w:p w:rsidR="009720BD" w:rsidRPr="0042063F" w:rsidRDefault="009720BD" w:rsidP="00DC6663">
      <w:pPr>
        <w:numPr>
          <w:ilvl w:val="0"/>
          <w:numId w:val="48"/>
        </w:numPr>
        <w:suppressAutoHyphens w:val="0"/>
      </w:pPr>
      <w:r w:rsidRPr="0042063F">
        <w:t>Серия КАРАПУЗ Пальчиковые игры «Мы топали, мы топали…»</w:t>
      </w:r>
    </w:p>
    <w:p w:rsidR="009720BD" w:rsidRPr="0042063F" w:rsidRDefault="009720BD" w:rsidP="00DC6663">
      <w:pPr>
        <w:ind w:left="360"/>
      </w:pPr>
      <w:r w:rsidRPr="0042063F">
        <w:t xml:space="preserve">                                    Пальчиковые игры «Здравствуй, пальчик»</w:t>
      </w:r>
    </w:p>
    <w:p w:rsidR="009720BD" w:rsidRPr="0042063F" w:rsidRDefault="009720BD" w:rsidP="00DC6663">
      <w:pPr>
        <w:ind w:left="360"/>
      </w:pPr>
      <w:r w:rsidRPr="0042063F">
        <w:t xml:space="preserve">                                    Пальчиковые игры «Тук, тук кулачок»</w:t>
      </w:r>
    </w:p>
    <w:p w:rsidR="009720BD" w:rsidRPr="0042063F" w:rsidRDefault="009720BD" w:rsidP="00DC6663">
      <w:pPr>
        <w:tabs>
          <w:tab w:val="left" w:pos="2966"/>
        </w:tabs>
      </w:pPr>
      <w:r w:rsidRPr="0042063F">
        <w:t xml:space="preserve">                                         Пальчиковые игры «Во саду ли, в огороде»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«Дорисуй-ка» (Графические прописи для детей 5 лет)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Гаврина С.Е., Кутявина Н.Л., Топоркова И.Г., Щербинина С.В.</w:t>
      </w:r>
    </w:p>
    <w:p w:rsidR="009720BD" w:rsidRPr="0042063F" w:rsidRDefault="009720BD" w:rsidP="00DC6663">
      <w:pPr>
        <w:tabs>
          <w:tab w:val="left" w:pos="2966"/>
        </w:tabs>
        <w:ind w:left="720"/>
      </w:pPr>
      <w:r w:rsidRPr="0042063F">
        <w:t>Школа для дошколят.  «Готовим руку к письму»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 xml:space="preserve">О.И. Крупенчук «Готовим руку к письму» </w:t>
      </w:r>
    </w:p>
    <w:p w:rsidR="009720BD" w:rsidRPr="0042063F" w:rsidRDefault="009720BD" w:rsidP="00DC6663">
      <w:pPr>
        <w:tabs>
          <w:tab w:val="left" w:pos="2966"/>
        </w:tabs>
        <w:ind w:left="720"/>
      </w:pPr>
      <w:r>
        <w:rPr>
          <w:noProof/>
          <w:lang w:eastAsia="ru-RU"/>
        </w:rPr>
        <w:pict>
          <v:shape id="_x0000_s1063" type="#_x0000_t202" style="position:absolute;left:0;text-align:left;margin-left:426.6pt;margin-top:.2pt;width:1in;height:99pt;z-index:251663872">
            <v:textbox inset="0,0,0,0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45" o:spid="_x0000_i1109" type="#_x0000_t75" style="width:67.5pt;height:93pt;visibility:visible">
                        <v:imagedata r:id="rId55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  <w:r w:rsidRPr="0042063F">
        <w:t>(Контур, линия, цвет)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Тетрадь 1. (для средней логопедической группы детского сада)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Тетрадь 2. (для средней логопедической группы детского сада)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Тетрадь 1. (для старшей логопедической группы детского сада)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В. Цвынтарный «Играем пальчиками-развиваем речь»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«Обведи и раскрась» (В деревне).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>Е. Чижова «Развиваем пальчики».</w:t>
      </w:r>
    </w:p>
    <w:p w:rsidR="009720BD" w:rsidRPr="0042063F" w:rsidRDefault="009720BD" w:rsidP="00DC6663">
      <w:pPr>
        <w:numPr>
          <w:ilvl w:val="0"/>
          <w:numId w:val="48"/>
        </w:numPr>
        <w:tabs>
          <w:tab w:val="left" w:pos="2966"/>
        </w:tabs>
        <w:suppressAutoHyphens w:val="0"/>
      </w:pPr>
      <w:r w:rsidRPr="0042063F">
        <w:t xml:space="preserve"> Т.А. Воробъёва, О.И. Крупенчук «Мяч и речь» </w:t>
      </w:r>
    </w:p>
    <w:p w:rsidR="009720BD" w:rsidRPr="0042063F" w:rsidRDefault="009720BD" w:rsidP="00DC6663">
      <w:pPr>
        <w:tabs>
          <w:tab w:val="left" w:pos="2966"/>
        </w:tabs>
        <w:ind w:left="360"/>
      </w:pPr>
      <w:r>
        <w:rPr>
          <w:noProof/>
          <w:lang w:eastAsia="ru-RU"/>
        </w:rPr>
        <w:pict>
          <v:shape id="_x0000_s1064" type="#_x0000_t202" style="position:absolute;left:0;text-align:left;margin-left:435.6pt;margin-top:15.05pt;width:1in;height:99pt;z-index:251664896">
            <v:textbox inset="0,0,0,0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46" o:spid="_x0000_i1111" type="#_x0000_t75" style="width:66.75pt;height:96pt;visibility:visible">
                        <v:imagedata r:id="rId56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/>
              </w:txbxContent>
            </v:textbox>
          </v:shape>
        </w:pict>
      </w:r>
      <w:r w:rsidRPr="0042063F">
        <w:t xml:space="preserve">      (Игры с мячом для развития речи, мелкой ручной и общей </w:t>
      </w:r>
    </w:p>
    <w:p w:rsidR="009720BD" w:rsidRPr="0042063F" w:rsidRDefault="009720BD" w:rsidP="00DC6663">
      <w:pPr>
        <w:tabs>
          <w:tab w:val="left" w:pos="2966"/>
        </w:tabs>
        <w:ind w:left="360"/>
      </w:pPr>
      <w:r w:rsidRPr="0042063F">
        <w:t xml:space="preserve">      моторики)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Е.А. Пожиленко «Артикуляционная гимнастика» (Методические рекомендации по развитию моторики, дыхания и голоса у детей дошкольного возраста.)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Т.В. Буденная «Логопедическая гимнастика» </w:t>
      </w:r>
    </w:p>
    <w:p w:rsidR="009720BD" w:rsidRPr="0042063F" w:rsidRDefault="009720BD" w:rsidP="00DC6663">
      <w:pPr>
        <w:ind w:left="360"/>
      </w:pPr>
      <w:r w:rsidRPr="0042063F">
        <w:t xml:space="preserve">      (Методическое пособие)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З.А. Репина, В.И. Буйко «Уроки логопедии».</w:t>
      </w:r>
    </w:p>
    <w:p w:rsidR="009720BD" w:rsidRPr="0042063F" w:rsidRDefault="009720BD" w:rsidP="00DC6663">
      <w:pPr>
        <w:framePr w:wrap="none" w:vAnchor="page" w:hAnchor="page" w:x="9104" w:y="12559"/>
        <w:numPr>
          <w:ilvl w:val="0"/>
          <w:numId w:val="40"/>
        </w:numPr>
        <w:suppressAutoHyphens w:val="0"/>
      </w:pPr>
      <w:r w:rsidRPr="00DC30B0">
        <w:rPr>
          <w:noProof/>
          <w:lang w:eastAsia="ru-RU"/>
        </w:rPr>
        <w:pict>
          <v:shape id="Рисунок 241" o:spid="_x0000_i1112" type="#_x0000_t75" alt="image1" style="width:83.25pt;height:101.25pt;visibility:visible">
            <v:imagedata r:id="rId57" o:title=""/>
          </v:shape>
        </w:pic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Кулачки-ладошки. Расскажи стихи руками. Серия «Карапуз».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Палочки Кюизенера. Блоки Дьенеша «Вместе весело играть»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Чудо-кубики «Сложи узор» от 2 до 5 лет.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Чудо-кубики «Сложи узор от 4 до 8 лет.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Палочки Кюизенера «Волшебные дорожки»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Палочки Кюизенера «Посудная лавка»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Палочки Кюизенера «Дом с колокольчиком»</w:t>
      </w:r>
    </w:p>
    <w:p w:rsidR="009720BD" w:rsidRPr="0042063F" w:rsidRDefault="009720BD" w:rsidP="00DC6663">
      <w:pPr>
        <w:ind w:left="720"/>
      </w:pPr>
      <w:r w:rsidRPr="0042063F">
        <w:t xml:space="preserve"> для детей от 3 до 5 лет.</w:t>
      </w:r>
    </w:p>
    <w:p w:rsidR="009720BD" w:rsidRPr="0042063F" w:rsidRDefault="009720BD" w:rsidP="00DC6663">
      <w:pPr>
        <w:numPr>
          <w:ilvl w:val="0"/>
          <w:numId w:val="49"/>
        </w:numPr>
        <w:suppressAutoHyphens w:val="0"/>
      </w:pPr>
      <w:r w:rsidRPr="0042063F">
        <w:t xml:space="preserve"> ИД «Карапуз» Мой мизинчик, где ты был?</w:t>
      </w:r>
    </w:p>
    <w:p w:rsidR="009720BD" w:rsidRPr="0042063F" w:rsidRDefault="009720BD" w:rsidP="00DC6663">
      <w:pPr>
        <w:ind w:left="720"/>
      </w:pPr>
      <w:r w:rsidRPr="0042063F">
        <w:t xml:space="preserve"> (Развитие мелкой моторики)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ИД «Карапуз» «Привет, ладошка!» (Развитие мелкой моторики)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Н.А. Федосеева «Я готовлюсь к письму» (От рисунка к букве)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Л.Б. Гавришева, Н.В. Нищева «Логопедические распевки»</w:t>
      </w:r>
    </w:p>
    <w:p w:rsidR="009720BD" w:rsidRPr="0042063F" w:rsidRDefault="009720BD" w:rsidP="00DC6663">
      <w:pPr>
        <w:tabs>
          <w:tab w:val="left" w:pos="426"/>
        </w:tabs>
        <w:ind w:left="720"/>
      </w:pPr>
      <w:r w:rsidRPr="0042063F">
        <w:t>(Музыкальная пальчиковая гимнастика и подвижные игры)</w:t>
      </w:r>
    </w:p>
    <w:p w:rsidR="009720BD" w:rsidRPr="0042063F" w:rsidRDefault="009720BD" w:rsidP="00DC6663">
      <w:pPr>
        <w:framePr w:wrap="none" w:vAnchor="page" w:hAnchor="page" w:x="9086" w:y="5435"/>
        <w:numPr>
          <w:ilvl w:val="0"/>
          <w:numId w:val="49"/>
        </w:numPr>
        <w:suppressAutoHyphens w:val="0"/>
      </w:pPr>
      <w:r w:rsidRPr="00DC30B0">
        <w:rPr>
          <w:noProof/>
          <w:lang w:eastAsia="ru-RU"/>
        </w:rPr>
        <w:pict>
          <v:shape id="Рисунок 242" o:spid="_x0000_i1113" type="#_x0000_t75" alt="image1" style="width:84pt;height:117pt;visibility:visible">
            <v:imagedata r:id="rId58" o:title=""/>
          </v:shape>
        </w:pic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Н.А. Федосеева «Я готовлюсь к письму» (Мои первые буквы)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О.Б. Иншакова «Развитие и коррекция графо-моторных</w:t>
      </w:r>
    </w:p>
    <w:p w:rsidR="009720BD" w:rsidRPr="0042063F" w:rsidRDefault="009720BD" w:rsidP="00DC6663">
      <w:pPr>
        <w:tabs>
          <w:tab w:val="left" w:pos="426"/>
        </w:tabs>
        <w:ind w:left="720"/>
      </w:pPr>
      <w:r w:rsidRPr="0042063F">
        <w:t xml:space="preserve">  навыков у детей 5-7 лет» Часть 2.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Л.М. Граб «Развиваем графические навыки» </w:t>
      </w:r>
    </w:p>
    <w:p w:rsidR="009720BD" w:rsidRPr="0042063F" w:rsidRDefault="009720BD" w:rsidP="00DC6663">
      <w:pPr>
        <w:tabs>
          <w:tab w:val="left" w:pos="426"/>
        </w:tabs>
        <w:ind w:left="720"/>
      </w:pPr>
      <w:r w:rsidRPr="0042063F">
        <w:t xml:space="preserve"> Рабочая тетрадь для детей с ОНР.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Г.Г. Галкина, Т.И. Дубинина «Пальцы помогают говорить»</w:t>
      </w:r>
    </w:p>
    <w:p w:rsidR="009720BD" w:rsidRPr="0042063F" w:rsidRDefault="009720BD" w:rsidP="00DC6663">
      <w:pPr>
        <w:framePr w:wrap="none" w:vAnchor="page" w:hAnchor="page" w:x="9704" w:y="8470"/>
      </w:pPr>
      <w:r w:rsidRPr="00DC30B0">
        <w:rPr>
          <w:noProof/>
          <w:lang w:eastAsia="ru-RU"/>
        </w:rPr>
        <w:pict>
          <v:shape id="Рисунок 243" o:spid="_x0000_i1114" type="#_x0000_t75" alt="image1" style="width:85.5pt;height:112.5pt;visibility:visible">
            <v:imagedata r:id="rId59" o:title=""/>
          </v:shape>
        </w:pic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И.А. Подрезов «Школа умелого карандаша»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 Олеся Жукова «Тренируем пальчики» </w:t>
      </w:r>
    </w:p>
    <w:p w:rsidR="009720BD" w:rsidRPr="0042063F" w:rsidRDefault="009720BD" w:rsidP="00DC6663">
      <w:pPr>
        <w:tabs>
          <w:tab w:val="left" w:pos="426"/>
        </w:tabs>
        <w:ind w:left="720"/>
      </w:pPr>
      <w:r w:rsidRPr="0042063F">
        <w:t xml:space="preserve"> (Обводим, рисуем, пишем)</w:t>
      </w:r>
    </w:p>
    <w:p w:rsidR="009720BD" w:rsidRPr="0042063F" w:rsidRDefault="009720BD" w:rsidP="00DC6663">
      <w:pPr>
        <w:numPr>
          <w:ilvl w:val="0"/>
          <w:numId w:val="49"/>
        </w:numPr>
        <w:tabs>
          <w:tab w:val="left" w:pos="426"/>
        </w:tabs>
        <w:suppressAutoHyphens w:val="0"/>
      </w:pPr>
      <w:r w:rsidRPr="0042063F">
        <w:t xml:space="preserve">ИД «Карапуз» «Великая книга о том, как пальчики пошли гулять, а язычок учился быть ловким». </w:t>
      </w:r>
    </w:p>
    <w:p w:rsidR="009720BD" w:rsidRPr="0042063F" w:rsidRDefault="009720BD" w:rsidP="00423557"/>
    <w:p w:rsidR="009720BD" w:rsidRPr="0042063F" w:rsidRDefault="009720BD" w:rsidP="00DC6663">
      <w:pPr>
        <w:rPr>
          <w:b/>
        </w:rPr>
      </w:pPr>
      <w:r w:rsidRPr="0042063F">
        <w:rPr>
          <w:b/>
        </w:rPr>
        <w:t>БЛОК 11. Наглядно-демонстрационный стимульный материал.</w:t>
      </w:r>
    </w:p>
    <w:p w:rsidR="009720BD" w:rsidRPr="0042063F" w:rsidRDefault="009720BD" w:rsidP="00DC6663">
      <w:pPr>
        <w:rPr>
          <w:b/>
        </w:rPr>
      </w:pPr>
      <w:r>
        <w:rPr>
          <w:noProof/>
          <w:lang w:eastAsia="ru-RU"/>
        </w:rPr>
        <w:pict>
          <v:shape id="_x0000_s1065" type="#_x0000_t202" style="position:absolute;margin-left:435.95pt;margin-top:1.75pt;width:54pt;height:81pt;z-index:251681280">
            <v:textbox style="mso-next-textbox:#_x0000_s1065"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2" o:spid="_x0000_i1116" type="#_x0000_t75" style="width:51pt;height:75pt;visibility:visible">
                        <v:imagedata r:id="rId60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65.45pt;margin-top:.25pt;width:54pt;height:81pt;z-index:251680256">
            <v:textbox style="mso-next-textbox:#_x0000_s1066"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3" o:spid="_x0000_i1118" type="#_x0000_t75" style="width:51pt;height:75.75pt;visibility:visible">
                        <v:imagedata r:id="rId61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 w:rsidRPr="0042063F">
        <w:rPr>
          <w:b/>
        </w:rPr>
        <w:t xml:space="preserve"> </w:t>
      </w:r>
    </w:p>
    <w:p w:rsidR="009720BD" w:rsidRPr="0042063F" w:rsidRDefault="009720BD" w:rsidP="00DC6663">
      <w:pPr>
        <w:rPr>
          <w:b/>
        </w:rPr>
      </w:pPr>
      <w:r w:rsidRPr="0042063F">
        <w:rPr>
          <w:b/>
        </w:rPr>
        <w:t>Мир человека.</w:t>
      </w:r>
    </w:p>
    <w:p w:rsidR="009720BD" w:rsidRPr="0042063F" w:rsidRDefault="009720BD" w:rsidP="00DC6663">
      <w:pPr>
        <w:rPr>
          <w:b/>
        </w:rPr>
      </w:pP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 xml:space="preserve">Т.В. Филичева, Г.А. Каше «Наши мамы, наши папы» </w:t>
      </w:r>
    </w:p>
    <w:p w:rsidR="009720BD" w:rsidRPr="0042063F" w:rsidRDefault="009720BD" w:rsidP="00DC6663">
      <w:pPr>
        <w:ind w:left="360"/>
      </w:pPr>
      <w:r w:rsidRPr="0042063F">
        <w:t xml:space="preserve">    (Профессии взрослых)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>«Одежда. Обувь. Головные уборы.»,  «Старинная одежда, история моды»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>
        <w:rPr>
          <w:noProof/>
          <w:lang w:eastAsia="ru-RU"/>
        </w:rPr>
        <w:pict>
          <v:shape id="_x0000_s1067" type="#_x0000_t202" style="position:absolute;left:0;text-align:left;margin-left:441pt;margin-top:.2pt;width:66.2pt;height:90pt;z-index:251679232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4" o:spid="_x0000_i1120" type="#_x0000_t75" style="width:57pt;height:83.25pt;visibility:visible">
                        <v:imagedata r:id="rId62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left:0;text-align:left;margin-left:5in;margin-top:9.2pt;width:1in;height:81pt;z-index:251668992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5" o:spid="_x0000_i1122" type="#_x0000_t75" style="width:58.5pt;height:69pt;visibility:visible">
                        <v:imagedata r:id="rId63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left:0;text-align:left;margin-left:279pt;margin-top:9.05pt;width:1in;height:81pt;z-index:251667968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6" o:spid="_x0000_i1124" type="#_x0000_t75" style="width:59.25pt;height:69pt;visibility:visible">
                        <v:imagedata r:id="rId64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  <w:r w:rsidRPr="0042063F">
        <w:t>«Инструменты»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>«Тело человека» (Части тела)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>«Органы чувств человека»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>
        <w:rPr>
          <w:noProof/>
          <w:lang w:eastAsia="ru-RU"/>
        </w:rPr>
        <w:pict>
          <v:shape id="_x0000_s1070" type="#_x0000_t202" style="position:absolute;left:0;text-align:left;margin-left:351pt;margin-top:6.2pt;width:9pt;height:135pt;z-index:251665920" stroked="f">
            <v:textbox style="mso-next-textbox:#_x0000_s1070">
              <w:txbxContent>
                <w:p w:rsidR="009720BD" w:rsidRDefault="009720BD" w:rsidP="00DC6663">
                  <w:r>
                    <w:t xml:space="preserve">  </w:t>
                  </w:r>
                </w:p>
              </w:txbxContent>
            </v:textbox>
          </v:shape>
        </w:pict>
      </w:r>
      <w:r w:rsidRPr="0042063F">
        <w:t>«Транспорт»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>«Спортивный инвентарь»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>«Город, улица, дом. Квартира, мебель»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1" type="#_x0000_t88" style="position:absolute;left:0;text-align:left;margin-left:354.4pt;margin-top:5.75pt;width:9pt;height:90pt;z-index:251666944"/>
        </w:pict>
      </w:r>
      <w:r w:rsidRPr="0042063F">
        <w:t xml:space="preserve">Светлана Вохринцева «Музыкальные инструменты»    </w:t>
      </w:r>
      <w:r w:rsidRPr="0042063F">
        <w:rPr>
          <w:b/>
        </w:rPr>
        <w:t>Дидактический материал:</w:t>
      </w:r>
      <w:r w:rsidRPr="0042063F">
        <w:t xml:space="preserve">   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 xml:space="preserve"> Светлана Вохринцева «Наш дом»                                     - иллюстрации;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 xml:space="preserve"> Светлана Вохринцева «Бытовая техника»                        -познават. информация;</w:t>
      </w:r>
    </w:p>
    <w:p w:rsidR="009720BD" w:rsidRPr="0042063F" w:rsidRDefault="009720BD" w:rsidP="00DC6663">
      <w:pPr>
        <w:numPr>
          <w:ilvl w:val="0"/>
          <w:numId w:val="50"/>
        </w:numPr>
        <w:suppressAutoHyphens w:val="0"/>
      </w:pPr>
      <w:r w:rsidRPr="0042063F">
        <w:t xml:space="preserve"> Светлана Вохринцева «Транспорт»                                   -развивающ. задания;</w:t>
      </w:r>
    </w:p>
    <w:p w:rsidR="009720BD" w:rsidRPr="0042063F" w:rsidRDefault="009720BD" w:rsidP="00DC6663">
      <w:pPr>
        <w:tabs>
          <w:tab w:val="left" w:pos="7530"/>
        </w:tabs>
      </w:pPr>
      <w:r w:rsidRPr="0042063F">
        <w:t xml:space="preserve">       13. Материал в картинках «Мой дом. Моя семья»                                                                                                                                                     </w:t>
      </w:r>
    </w:p>
    <w:p w:rsidR="009720BD" w:rsidRPr="0042063F" w:rsidRDefault="009720BD" w:rsidP="00DC6663">
      <w:pPr>
        <w:tabs>
          <w:tab w:val="left" w:pos="7530"/>
        </w:tabs>
      </w:pPr>
    </w:p>
    <w:p w:rsidR="009720BD" w:rsidRPr="0042063F" w:rsidRDefault="009720BD" w:rsidP="00DC6663">
      <w:pPr>
        <w:tabs>
          <w:tab w:val="left" w:pos="7530"/>
        </w:tabs>
        <w:rPr>
          <w:b/>
        </w:rPr>
      </w:pPr>
      <w:r w:rsidRPr="0042063F">
        <w:rPr>
          <w:b/>
        </w:rPr>
        <w:tab/>
      </w:r>
    </w:p>
    <w:p w:rsidR="009720BD" w:rsidRPr="0042063F" w:rsidRDefault="009720BD" w:rsidP="00DC6663">
      <w:pPr>
        <w:tabs>
          <w:tab w:val="left" w:pos="7350"/>
          <w:tab w:val="left" w:pos="7530"/>
        </w:tabs>
        <w:rPr>
          <w:b/>
        </w:rPr>
      </w:pPr>
    </w:p>
    <w:p w:rsidR="009720BD" w:rsidRPr="0042063F" w:rsidRDefault="009720BD" w:rsidP="00DC6663">
      <w:pPr>
        <w:tabs>
          <w:tab w:val="left" w:pos="7350"/>
          <w:tab w:val="left" w:pos="7530"/>
        </w:tabs>
        <w:rPr>
          <w:b/>
        </w:rPr>
      </w:pPr>
    </w:p>
    <w:p w:rsidR="009720BD" w:rsidRPr="0042063F" w:rsidRDefault="009720BD" w:rsidP="00DC6663">
      <w:pPr>
        <w:tabs>
          <w:tab w:val="left" w:pos="7350"/>
          <w:tab w:val="left" w:pos="7530"/>
        </w:tabs>
      </w:pPr>
      <w:r w:rsidRPr="0042063F">
        <w:rPr>
          <w:b/>
        </w:rPr>
        <w:t xml:space="preserve">Мир животных. </w:t>
      </w:r>
      <w:r w:rsidRPr="0042063F">
        <w:rPr>
          <w:b/>
        </w:rPr>
        <w:tab/>
      </w:r>
    </w:p>
    <w:p w:rsidR="009720BD" w:rsidRPr="0042063F" w:rsidRDefault="009720BD" w:rsidP="00DC6663">
      <w:pPr>
        <w:rPr>
          <w:b/>
        </w:rPr>
      </w:pPr>
      <w:r>
        <w:rPr>
          <w:noProof/>
          <w:lang w:eastAsia="ru-RU"/>
        </w:rPr>
        <w:pict>
          <v:shape id="_x0000_s1072" type="#_x0000_t202" style="position:absolute;margin-left:414pt;margin-top:-.55pt;width:1in;height:81pt;z-index:251670016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7" o:spid="_x0000_i1126" type="#_x0000_t75" style="width:63pt;height:70.5pt;visibility:visible">
                        <v:imagedata r:id="rId65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>«Домашние и дикие птицы средней полосы»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>«Домашние и дикие животные средней полосы»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>«Дикие звери и птицы жарких и холодных стран»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 xml:space="preserve">«Насекомые, земноводные, пресмыкающиеся, рыбы» 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>Светлана Вохринцева «Пресмыкающиеся и земноводные»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>
        <w:rPr>
          <w:noProof/>
          <w:lang w:eastAsia="ru-RU"/>
        </w:rPr>
        <w:pict>
          <v:shape id="_x0000_s1073" type="#_x0000_t202" style="position:absolute;left:0;text-align:left;margin-left:419.8pt;margin-top:6.45pt;width:66.2pt;height:90pt;z-index:251672064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8" o:spid="_x0000_i1128" type="#_x0000_t75" style="width:57pt;height:84pt;visibility:visible">
                        <v:imagedata r:id="rId66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left:0;text-align:left;margin-left:333pt;margin-top:6.45pt;width:66.2pt;height:90pt;z-index:251671040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69" o:spid="_x0000_i1130" type="#_x0000_t75" style="width:57pt;height:84pt;visibility:visible">
                        <v:imagedata r:id="rId67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 w:rsidRPr="0042063F">
        <w:t>Светлана Вохринцева «Перелетные птицы»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>Светлана Вохринцева «Домашние птицы»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>Светлана Вохринцева «Хищные птицы»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>Светлана Вохринцева «Насекомые»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 xml:space="preserve"> Светлана Вохринцева «Дикие животные»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 xml:space="preserve"> Светлана Вохринцева «Домашние животные»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>
        <w:rPr>
          <w:noProof/>
          <w:lang w:eastAsia="ru-RU"/>
        </w:rPr>
        <w:pict>
          <v:shape id="_x0000_s1075" type="#_x0000_t202" style="position:absolute;left:0;text-align:left;margin-left:423pt;margin-top:8.85pt;width:66.2pt;height:90pt;z-index:251673088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70" o:spid="_x0000_i1132" type="#_x0000_t75" style="width:56.25pt;height:84pt;visibility:visible">
                        <v:imagedata r:id="rId68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 w:rsidRPr="0042063F">
        <w:t xml:space="preserve"> Светлана Вохринцева «Птицы»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 xml:space="preserve"> Светлана Вохринцева «Домашние птицы»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 xml:space="preserve"> Светлана Вохринцева «Живой уголок»</w:t>
      </w:r>
    </w:p>
    <w:p w:rsidR="009720BD" w:rsidRPr="0042063F" w:rsidRDefault="009720BD" w:rsidP="00DC6663">
      <w:pPr>
        <w:numPr>
          <w:ilvl w:val="0"/>
          <w:numId w:val="51"/>
        </w:numPr>
        <w:suppressAutoHyphens w:val="0"/>
      </w:pPr>
      <w:r w:rsidRPr="0042063F">
        <w:t xml:space="preserve"> Светлана Вохринцева «Обитатели Арктики и антарктиды»</w:t>
      </w:r>
      <w:r>
        <w:rPr>
          <w:noProof/>
          <w:lang w:eastAsia="ru-RU"/>
        </w:rPr>
        <w:pict>
          <v:shape id="_x0000_s1076" type="#_x0000_t202" style="position:absolute;left:0;text-align:left;margin-left:333pt;margin-top:6.75pt;width:66.2pt;height:90pt;z-index:251674112;mso-position-horizontal-relative:text;mso-position-vertical-relative:text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71" o:spid="_x0000_i1134" type="#_x0000_t75" style="width:54.75pt;height:1in;visibility:visible">
                        <v:imagedata r:id="rId69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left:0;text-align:left;margin-left:428.8pt;margin-top:6.75pt;width:66.2pt;height:90pt;z-index:251675136;mso-position-horizontal-relative:text;mso-position-vertical-relative:text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72" o:spid="_x0000_i1136" type="#_x0000_t75" style="width:57pt;height:84pt;visibility:visible">
                        <v:imagedata r:id="rId70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</w:p>
    <w:p w:rsidR="009720BD" w:rsidRPr="0042063F" w:rsidRDefault="009720BD" w:rsidP="00DC6663">
      <w:pPr>
        <w:ind w:left="360"/>
        <w:rPr>
          <w:b/>
        </w:rPr>
      </w:pPr>
      <w:r w:rsidRPr="0042063F">
        <w:rPr>
          <w:b/>
        </w:rPr>
        <w:t>Мир растений.</w:t>
      </w:r>
    </w:p>
    <w:p w:rsidR="009720BD" w:rsidRPr="0042063F" w:rsidRDefault="009720BD" w:rsidP="00DC6663">
      <w:pPr>
        <w:ind w:left="360"/>
        <w:rPr>
          <w:b/>
        </w:rPr>
      </w:pP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«Лес. Деревья. Цветы»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«Овощи. Фрукты»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«Грибы. Ягоды»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Светлана Вохринцева «Комнатные растения»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>
        <w:rPr>
          <w:noProof/>
          <w:lang w:eastAsia="ru-RU"/>
        </w:rPr>
        <w:pict>
          <v:shape id="_x0000_s1078" type="#_x0000_t202" style="position:absolute;left:0;text-align:left;margin-left:383.8pt;margin-top:4.35pt;width:66.2pt;height:90pt;z-index:251676160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73" o:spid="_x0000_i1138" type="#_x0000_t75" style="width:57pt;height:84pt;visibility:visible">
                        <v:imagedata r:id="rId71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 w:rsidRPr="0042063F">
        <w:t>Светлана Вохринцева «Садовые цветы»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Светлана Вохринцева «Полевые цветы»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Светлана Вохринцева «Съедобные грибы»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Светлана Вохринцева «Овощи»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Светлана Вохринцева «Фрукты»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Светлана Вохринцева «Растения водоемов»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>Светлана Вохринцева «Садовые ягоды»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>
        <w:rPr>
          <w:noProof/>
          <w:lang w:eastAsia="ru-RU"/>
        </w:rPr>
        <w:pict>
          <v:shape id="_x0000_s1079" type="#_x0000_t202" style="position:absolute;left:0;text-align:left;margin-left:6in;margin-top:8.65pt;width:66.2pt;height:90pt;z-index:251677184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74" o:spid="_x0000_i1140" type="#_x0000_t75" style="width:57pt;height:83.25pt;visibility:visible">
                        <v:imagedata r:id="rId72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left:0;text-align:left;margin-left:324pt;margin-top:8.65pt;width:66.2pt;height:90pt;z-index:251678208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275" o:spid="_x0000_i1142" type="#_x0000_t75" style="width:57pt;height:84pt;visibility:visible">
                        <v:imagedata r:id="rId73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 w:rsidRPr="0042063F">
        <w:t>Светлана Вохринцева «Лесные ягоды»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 xml:space="preserve"> «Времена года»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 xml:space="preserve"> Светлана Вохринцева «Зима»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 xml:space="preserve"> Светлана Вохринцева «Весна»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 xml:space="preserve"> Светлана Вохринцева «Осень»</w:t>
      </w:r>
    </w:p>
    <w:p w:rsidR="009720BD" w:rsidRPr="0042063F" w:rsidRDefault="009720BD" w:rsidP="00DC6663">
      <w:pPr>
        <w:numPr>
          <w:ilvl w:val="0"/>
          <w:numId w:val="52"/>
        </w:numPr>
        <w:suppressAutoHyphens w:val="0"/>
      </w:pPr>
      <w:r w:rsidRPr="0042063F">
        <w:t xml:space="preserve"> Светлана Вохринцева «Лето»</w:t>
      </w:r>
    </w:p>
    <w:p w:rsidR="009720BD" w:rsidRPr="0042063F" w:rsidRDefault="009720BD" w:rsidP="00DC6663">
      <w:pPr>
        <w:ind w:left="360"/>
        <w:rPr>
          <w:b/>
        </w:rPr>
      </w:pPr>
      <w:r w:rsidRPr="0042063F">
        <w:rPr>
          <w:b/>
        </w:rPr>
        <w:t>Демонстрационно-наглядный материал по развитию речи.</w:t>
      </w:r>
    </w:p>
    <w:p w:rsidR="009720BD" w:rsidRPr="0042063F" w:rsidRDefault="009720BD" w:rsidP="00DC6663">
      <w:pPr>
        <w:ind w:left="360"/>
        <w:rPr>
          <w:b/>
        </w:rPr>
      </w:pPr>
    </w:p>
    <w:p w:rsidR="009720BD" w:rsidRPr="0042063F" w:rsidRDefault="009720BD" w:rsidP="00DC6663">
      <w:pPr>
        <w:numPr>
          <w:ilvl w:val="0"/>
          <w:numId w:val="53"/>
        </w:numPr>
        <w:suppressAutoHyphens w:val="0"/>
      </w:pPr>
      <w:r w:rsidRPr="0042063F">
        <w:t>В.В. Коноваленко, С.В. Коноваленко «Антонимы»</w:t>
      </w:r>
    </w:p>
    <w:p w:rsidR="009720BD" w:rsidRPr="0042063F" w:rsidRDefault="009720BD" w:rsidP="00DC6663">
      <w:pPr>
        <w:numPr>
          <w:ilvl w:val="0"/>
          <w:numId w:val="53"/>
        </w:numPr>
        <w:suppressAutoHyphens w:val="0"/>
      </w:pPr>
      <w:r w:rsidRPr="0042063F">
        <w:t>Т.Б. Филичева, Г.А. Каше «Дидактический материал по исправлению недостатков речи у детей дошкольного возраста»</w:t>
      </w:r>
    </w:p>
    <w:p w:rsidR="009720BD" w:rsidRPr="0042063F" w:rsidRDefault="009720BD" w:rsidP="00DC6663">
      <w:pPr>
        <w:framePr w:wrap="none" w:vAnchor="page" w:hAnchor="page" w:x="9061" w:y="11281"/>
        <w:numPr>
          <w:ilvl w:val="0"/>
          <w:numId w:val="53"/>
        </w:numPr>
        <w:suppressAutoHyphens w:val="0"/>
      </w:pPr>
      <w:r w:rsidRPr="00DC30B0">
        <w:rPr>
          <w:noProof/>
          <w:lang w:eastAsia="ru-RU"/>
        </w:rPr>
        <w:pict>
          <v:shape id="Рисунок 260" o:spid="_x0000_i1143" type="#_x0000_t75" alt="image1" style="width:89.25pt;height:61.5pt;visibility:visible">
            <v:imagedata r:id="rId74" o:title=""/>
          </v:shape>
        </w:pict>
      </w:r>
    </w:p>
    <w:p w:rsidR="009720BD" w:rsidRPr="0042063F" w:rsidRDefault="009720BD" w:rsidP="00DC6663">
      <w:pPr>
        <w:numPr>
          <w:ilvl w:val="0"/>
          <w:numId w:val="53"/>
        </w:numPr>
        <w:suppressAutoHyphens w:val="0"/>
      </w:pPr>
      <w:r w:rsidRPr="0042063F">
        <w:t xml:space="preserve">О.Е. Громова «Стимульный материал для развития речи детей раннего возраста» </w:t>
      </w:r>
    </w:p>
    <w:p w:rsidR="009720BD" w:rsidRPr="0042063F" w:rsidRDefault="009720BD" w:rsidP="00DC6663">
      <w:pPr>
        <w:numPr>
          <w:ilvl w:val="0"/>
          <w:numId w:val="53"/>
        </w:numPr>
        <w:suppressAutoHyphens w:val="0"/>
      </w:pPr>
      <w:r w:rsidRPr="0042063F">
        <w:t xml:space="preserve">В.В. Коноваленко, С.В. Коноваленко </w:t>
      </w:r>
    </w:p>
    <w:p w:rsidR="009720BD" w:rsidRPr="0042063F" w:rsidRDefault="009720BD" w:rsidP="00DC6663">
      <w:pPr>
        <w:ind w:left="720"/>
      </w:pPr>
      <w:r w:rsidRPr="0042063F">
        <w:t>«Многозначность глаголов в русском языке» (Карточки)</w:t>
      </w:r>
    </w:p>
    <w:p w:rsidR="009720BD" w:rsidRPr="0042063F" w:rsidRDefault="009720BD" w:rsidP="00DC6663">
      <w:pPr>
        <w:numPr>
          <w:ilvl w:val="0"/>
          <w:numId w:val="53"/>
        </w:numPr>
        <w:suppressAutoHyphens w:val="0"/>
      </w:pPr>
      <w:r w:rsidRPr="0042063F">
        <w:t>В.В. Коноваленко, С.В. Коноваленко</w:t>
      </w:r>
    </w:p>
    <w:p w:rsidR="009720BD" w:rsidRPr="0042063F" w:rsidRDefault="009720BD" w:rsidP="00DC6663">
      <w:pPr>
        <w:ind w:left="720"/>
      </w:pPr>
      <w:r w:rsidRPr="0042063F">
        <w:t xml:space="preserve"> «Многозначность существительных в русском языке» (Карточки)</w:t>
      </w:r>
    </w:p>
    <w:p w:rsidR="009720BD" w:rsidRPr="0042063F" w:rsidRDefault="009720BD" w:rsidP="00DC6663"/>
    <w:p w:rsidR="009720BD" w:rsidRPr="0042063F" w:rsidRDefault="009720BD" w:rsidP="00DC6663">
      <w:pPr>
        <w:ind w:left="360"/>
        <w:rPr>
          <w:b/>
        </w:rPr>
      </w:pPr>
      <w:r w:rsidRPr="0042063F">
        <w:rPr>
          <w:b/>
        </w:rPr>
        <w:t>Демонстрационно - наглядный материал по развитию связной речи.</w:t>
      </w:r>
    </w:p>
    <w:p w:rsidR="009720BD" w:rsidRPr="0042063F" w:rsidRDefault="009720BD" w:rsidP="00DC6663">
      <w:pPr>
        <w:ind w:left="360"/>
        <w:rPr>
          <w:b/>
        </w:rPr>
      </w:pPr>
    </w:p>
    <w:p w:rsidR="009720BD" w:rsidRPr="0042063F" w:rsidRDefault="009720BD" w:rsidP="00DC6663">
      <w:pPr>
        <w:framePr w:wrap="none" w:vAnchor="page" w:hAnchor="page" w:x="10156" w:y="13921"/>
      </w:pPr>
      <w:r w:rsidRPr="00DC30B0">
        <w:rPr>
          <w:noProof/>
          <w:lang w:eastAsia="ru-RU"/>
        </w:rPr>
        <w:pict>
          <v:shape id="Рисунок 261" o:spid="_x0000_i1144" type="#_x0000_t75" alt="image1" style="width:69.75pt;height:94.5pt;visibility:visible">
            <v:imagedata r:id="rId75" o:title=""/>
          </v:shape>
        </w:pict>
      </w:r>
    </w:p>
    <w:p w:rsidR="009720BD" w:rsidRPr="0042063F" w:rsidRDefault="009720BD" w:rsidP="00DC6663">
      <w:pPr>
        <w:numPr>
          <w:ilvl w:val="0"/>
          <w:numId w:val="54"/>
        </w:numPr>
        <w:suppressAutoHyphens w:val="0"/>
      </w:pPr>
      <w:r w:rsidRPr="0042063F">
        <w:t>Т.А. Ткаченко «Серия сюжетных картин»</w:t>
      </w:r>
    </w:p>
    <w:p w:rsidR="009720BD" w:rsidRPr="0042063F" w:rsidRDefault="009720BD" w:rsidP="00DC6663">
      <w:pPr>
        <w:numPr>
          <w:ilvl w:val="0"/>
          <w:numId w:val="54"/>
        </w:numPr>
        <w:suppressAutoHyphens w:val="0"/>
      </w:pPr>
      <w:r w:rsidRPr="0042063F">
        <w:t>Н.В. Нищева Наглядный материал к пособию «Разноцветные сказки»</w:t>
      </w:r>
    </w:p>
    <w:p w:rsidR="009720BD" w:rsidRPr="0042063F" w:rsidRDefault="009720BD" w:rsidP="00DC6663">
      <w:pPr>
        <w:numPr>
          <w:ilvl w:val="0"/>
          <w:numId w:val="54"/>
        </w:numPr>
        <w:suppressAutoHyphens w:val="0"/>
      </w:pPr>
      <w:r w:rsidRPr="0042063F">
        <w:t>Т.А. Ткаченко «Сюжетные картинки с проблемным содержанием»</w:t>
      </w:r>
    </w:p>
    <w:p w:rsidR="009720BD" w:rsidRPr="0042063F" w:rsidRDefault="009720BD" w:rsidP="00DC6663">
      <w:pPr>
        <w:numPr>
          <w:ilvl w:val="0"/>
          <w:numId w:val="54"/>
        </w:numPr>
        <w:suppressAutoHyphens w:val="0"/>
      </w:pPr>
      <w:r w:rsidRPr="0042063F">
        <w:t>Демонстрационный материал для фронтальных занятий.</w:t>
      </w:r>
    </w:p>
    <w:p w:rsidR="009720BD" w:rsidRPr="0042063F" w:rsidRDefault="009720BD" w:rsidP="00DC6663">
      <w:r w:rsidRPr="0042063F">
        <w:t>Логопедические занятия в детском саду. (Старшая группа)</w:t>
      </w:r>
    </w:p>
    <w:p w:rsidR="009720BD" w:rsidRPr="0042063F" w:rsidRDefault="009720BD" w:rsidP="00423557">
      <w:pPr>
        <w:jc w:val="center"/>
      </w:pPr>
      <w:r w:rsidRPr="0042063F">
        <w:tab/>
      </w:r>
    </w:p>
    <w:p w:rsidR="009720BD" w:rsidRPr="0042063F" w:rsidRDefault="009720BD" w:rsidP="00DC6663">
      <w:pPr>
        <w:rPr>
          <w:b/>
        </w:rPr>
      </w:pPr>
      <w:r>
        <w:rPr>
          <w:noProof/>
          <w:lang w:eastAsia="ru-RU"/>
        </w:rPr>
        <w:pict>
          <v:shape id="_x0000_s1081" type="#_x0000_t202" style="position:absolute;margin-left:414pt;margin-top:2.4pt;width:63pt;height:81pt;z-index:251682304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320" o:spid="_x0000_i1146" type="#_x0000_t75" style="width:50.25pt;height:75pt;visibility:visible">
                        <v:imagedata r:id="rId76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  <w:r w:rsidRPr="0042063F">
        <w:rPr>
          <w:b/>
        </w:rPr>
        <w:t>БЛОК 12. Диагностический блок.</w:t>
      </w:r>
    </w:p>
    <w:p w:rsidR="009720BD" w:rsidRPr="0042063F" w:rsidRDefault="009720BD" w:rsidP="00DC6663">
      <w:pPr>
        <w:rPr>
          <w:b/>
        </w:rPr>
      </w:pPr>
    </w:p>
    <w:p w:rsidR="009720BD" w:rsidRPr="0042063F" w:rsidRDefault="009720BD" w:rsidP="00DC6663">
      <w:pPr>
        <w:numPr>
          <w:ilvl w:val="0"/>
          <w:numId w:val="55"/>
        </w:numPr>
        <w:suppressAutoHyphens w:val="0"/>
      </w:pPr>
      <w:r w:rsidRPr="0042063F">
        <w:t>Папка-копилка с различными видами речевых карт.</w:t>
      </w:r>
    </w:p>
    <w:p w:rsidR="009720BD" w:rsidRPr="0042063F" w:rsidRDefault="009720BD" w:rsidP="00DC6663">
      <w:pPr>
        <w:numPr>
          <w:ilvl w:val="0"/>
          <w:numId w:val="55"/>
        </w:numPr>
        <w:suppressAutoHyphens w:val="0"/>
        <w:rPr>
          <w:b/>
        </w:rPr>
      </w:pPr>
      <w:r w:rsidRPr="0042063F">
        <w:t xml:space="preserve">Н.В. Нищева «Речевая карта ребенка с общим недоразвитием </w:t>
      </w:r>
    </w:p>
    <w:p w:rsidR="009720BD" w:rsidRPr="0042063F" w:rsidRDefault="009720BD" w:rsidP="00DC6663">
      <w:pPr>
        <w:ind w:left="360"/>
      </w:pPr>
      <w:r w:rsidRPr="0042063F">
        <w:t xml:space="preserve">    речи» (От 4 до 7 лет)</w:t>
      </w:r>
    </w:p>
    <w:p w:rsidR="009720BD" w:rsidRPr="0042063F" w:rsidRDefault="009720BD" w:rsidP="00DC6663">
      <w:pPr>
        <w:numPr>
          <w:ilvl w:val="0"/>
          <w:numId w:val="55"/>
        </w:numPr>
        <w:suppressAutoHyphens w:val="0"/>
      </w:pPr>
      <w:r w:rsidRPr="0042063F">
        <w:t>О.Е. Грибова, Т.Г. Бессонова «Дидактический материал по</w:t>
      </w:r>
    </w:p>
    <w:p w:rsidR="009720BD" w:rsidRPr="0042063F" w:rsidRDefault="009720BD" w:rsidP="00DC6663">
      <w:pPr>
        <w:ind w:left="360"/>
      </w:pPr>
      <w:r>
        <w:rPr>
          <w:noProof/>
          <w:lang w:eastAsia="ru-RU"/>
        </w:rPr>
        <w:pict>
          <v:shape id="_x0000_s1082" type="#_x0000_t202" style="position:absolute;left:0;text-align:left;margin-left:396pt;margin-top:.2pt;width:90pt;height:63pt;z-index:251683328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321" o:spid="_x0000_i1148" type="#_x0000_t75" style="width:73.5pt;height:52.5pt;visibility:visible">
                        <v:imagedata r:id="rId77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  <w:r w:rsidRPr="0042063F">
        <w:t xml:space="preserve">     обследованию речи детей – словарный запас».</w:t>
      </w:r>
    </w:p>
    <w:p w:rsidR="009720BD" w:rsidRPr="0042063F" w:rsidRDefault="009720BD" w:rsidP="00DC6663">
      <w:pPr>
        <w:numPr>
          <w:ilvl w:val="0"/>
          <w:numId w:val="55"/>
        </w:numPr>
        <w:suppressAutoHyphens w:val="0"/>
      </w:pPr>
      <w:r w:rsidRPr="0042063F">
        <w:t>О.Б. Иншакова «Альбом для логопеда».</w:t>
      </w:r>
    </w:p>
    <w:p w:rsidR="009720BD" w:rsidRPr="0042063F" w:rsidRDefault="009720BD" w:rsidP="00DC6663">
      <w:pPr>
        <w:numPr>
          <w:ilvl w:val="0"/>
          <w:numId w:val="55"/>
        </w:numPr>
        <w:suppressAutoHyphens w:val="0"/>
      </w:pPr>
      <w:r w:rsidRPr="0042063F">
        <w:t xml:space="preserve">Диагностика нарушений речи у детей и организация </w:t>
      </w:r>
    </w:p>
    <w:p w:rsidR="009720BD" w:rsidRPr="0042063F" w:rsidRDefault="009720BD" w:rsidP="00DC6663">
      <w:pPr>
        <w:ind w:left="720"/>
      </w:pPr>
      <w:r w:rsidRPr="0042063F">
        <w:t>логопедической работы в условиях дошкольного</w:t>
      </w:r>
    </w:p>
    <w:p w:rsidR="009720BD" w:rsidRPr="0042063F" w:rsidRDefault="009720BD" w:rsidP="00DC6663">
      <w:pPr>
        <w:ind w:left="720"/>
      </w:pPr>
      <w:r>
        <w:rPr>
          <w:noProof/>
          <w:lang w:eastAsia="ru-RU"/>
        </w:rPr>
        <w:pict>
          <v:shape id="_x0000_s1083" type="#_x0000_t202" style="position:absolute;left:0;text-align:left;margin-left:396pt;margin-top:7.8pt;width:90pt;height:63pt;z-index:251684352">
            <v:textbox inset="1mm,1mm,1mm,1mm"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322" o:spid="_x0000_i1150" type="#_x0000_t75" style="width:73.5pt;height:54.75pt;visibility:visible">
                        <v:imagedata r:id="rId78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</w:p>
                <w:p w:rsidR="009720BD" w:rsidRDefault="009720BD" w:rsidP="00DC6663"/>
              </w:txbxContent>
            </v:textbox>
          </v:shape>
        </w:pict>
      </w:r>
      <w:r w:rsidRPr="0042063F">
        <w:t xml:space="preserve">образовательного учреждения. </w:t>
      </w:r>
    </w:p>
    <w:p w:rsidR="009720BD" w:rsidRPr="0042063F" w:rsidRDefault="009720BD" w:rsidP="00423557">
      <w:pPr>
        <w:jc w:val="center"/>
      </w:pPr>
    </w:p>
    <w:p w:rsidR="009720BD" w:rsidRPr="0042063F" w:rsidRDefault="009720BD" w:rsidP="00DC6663">
      <w:r>
        <w:rPr>
          <w:noProof/>
          <w:lang w:eastAsia="ru-RU"/>
        </w:rPr>
        <w:pict>
          <v:shape id="_x0000_s1084" type="#_x0000_t202" style="position:absolute;margin-left:390.6pt;margin-top:5.1pt;width:99pt;height:126pt;z-index:251685376">
            <v:textbox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330" o:spid="_x0000_i1152" type="#_x0000_t75" style="width:84pt;height:111.75pt;visibility:visible">
                        <v:imagedata r:id="rId79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</w:p>
    <w:p w:rsidR="009720BD" w:rsidRPr="0042063F" w:rsidRDefault="009720BD" w:rsidP="00DC6663">
      <w:pPr>
        <w:rPr>
          <w:b/>
        </w:rPr>
      </w:pPr>
      <w:r w:rsidRPr="0042063F">
        <w:rPr>
          <w:b/>
        </w:rPr>
        <w:t>БЛОК 13. Художественная литература.</w:t>
      </w:r>
    </w:p>
    <w:p w:rsidR="009720BD" w:rsidRPr="0042063F" w:rsidRDefault="009720BD" w:rsidP="00DC6663"/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Т. Бокова «Круглый год»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Л. Васильева-Гангнус «Азбука вежливости»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М.А Михайлова «Детские праздники»</w:t>
      </w:r>
    </w:p>
    <w:p w:rsidR="009720BD" w:rsidRPr="0042063F" w:rsidRDefault="009720BD" w:rsidP="00DC6663">
      <w:pPr>
        <w:ind w:left="360"/>
      </w:pPr>
      <w:r w:rsidRPr="0042063F">
        <w:t xml:space="preserve">     (Игры, фокусы, забавы)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А.А. Фет «Зреет рожь над жаркой нивой»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>
        <w:rPr>
          <w:noProof/>
          <w:lang w:eastAsia="ru-RU"/>
        </w:rPr>
        <w:pict>
          <v:shape id="_x0000_s1085" type="#_x0000_t202" style="position:absolute;left:0;text-align:left;margin-left:390.6pt;margin-top:11.3pt;width:99pt;height:126pt;z-index:251686400">
            <v:textbox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331" o:spid="_x0000_i1154" type="#_x0000_t75" style="width:84.75pt;height:108pt;visibility:visible">
                        <v:imagedata r:id="rId80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  <w:r w:rsidRPr="0042063F">
        <w:t>Библиотека детского сада. О. Высотская, Н. Найденова</w:t>
      </w:r>
    </w:p>
    <w:p w:rsidR="009720BD" w:rsidRPr="0042063F" w:rsidRDefault="009720BD" w:rsidP="00DC6663">
      <w:pPr>
        <w:ind w:left="720"/>
      </w:pPr>
      <w:r w:rsidRPr="0042063F">
        <w:t xml:space="preserve">                      «В нашем детском саду»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«Румяные щеки»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Н. Луконина, Л. Чадова «Утренники в детском саду»</w:t>
      </w:r>
    </w:p>
    <w:p w:rsidR="009720BD" w:rsidRPr="0042063F" w:rsidRDefault="009720BD" w:rsidP="00DC6663">
      <w:pPr>
        <w:ind w:left="720"/>
      </w:pPr>
      <w:r w:rsidRPr="0042063F">
        <w:t xml:space="preserve">                          (Сценарии о природе)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Т.А. Шорыгина «Стихи к детским праздникам»</w:t>
      </w:r>
    </w:p>
    <w:p w:rsidR="009720BD" w:rsidRPr="0042063F" w:rsidRDefault="009720BD" w:rsidP="00DC6663">
      <w:pPr>
        <w:ind w:left="720"/>
      </w:pPr>
      <w:r>
        <w:rPr>
          <w:noProof/>
          <w:lang w:eastAsia="ru-RU"/>
        </w:rPr>
        <w:pict>
          <v:shape id="_x0000_s1086" type="#_x0000_t202" style="position:absolute;left:0;text-align:left;margin-left:390.6pt;margin-top:184.75pt;width:99pt;height:126pt;z-index:251688448">
            <v:textbox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332" o:spid="_x0000_i1156" type="#_x0000_t75" style="width:84pt;height:106.5pt;visibility:visible">
                        <v:imagedata r:id="rId81" o:title=""/>
                      </v:shape>
                    </w:pict>
                  </w:r>
                </w:p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  <w:p w:rsidR="009720BD" w:rsidRDefault="009720BD" w:rsidP="00DC6663"/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left:0;text-align:left;margin-left:390.6pt;margin-top:49.75pt;width:99pt;height:126pt;z-index:251687424">
            <v:textbox>
              <w:txbxContent>
                <w:p w:rsidR="009720BD" w:rsidRDefault="009720BD" w:rsidP="00DC6663">
                  <w:pPr>
                    <w:widowControl w:val="0"/>
                    <w:autoSpaceDE w:val="0"/>
                    <w:autoSpaceDN w:val="0"/>
                    <w:adjustRightInd w:val="0"/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Рисунок 333" o:spid="_x0000_i1158" type="#_x0000_t75" style="width:80.25pt;height:111.75pt;visibility:visible">
                        <v:imagedata r:id="rId82" o:title=""/>
                      </v:shape>
                    </w:pict>
                  </w:r>
                </w:p>
                <w:p w:rsidR="009720BD" w:rsidRDefault="009720BD" w:rsidP="00DC6663"/>
              </w:txbxContent>
            </v:textbox>
          </v:shape>
        </w:pict>
      </w:r>
      <w:r w:rsidRPr="0042063F">
        <w:t>(Пособие для воспитателей и родителей)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>В. Сутеев «Сказки-Мультфильмы».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 xml:space="preserve"> Игорь Мельников «Памятник Чижу»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 xml:space="preserve"> Сказка «Лягушка-путешественница»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 xml:space="preserve"> «Похлопаем в ладоши»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 xml:space="preserve"> Сказка «Девочка-Лебедь»</w:t>
      </w:r>
    </w:p>
    <w:p w:rsidR="009720BD" w:rsidRPr="0042063F" w:rsidRDefault="009720BD" w:rsidP="00DC6663">
      <w:pPr>
        <w:numPr>
          <w:ilvl w:val="0"/>
          <w:numId w:val="56"/>
        </w:numPr>
        <w:suppressAutoHyphens w:val="0"/>
      </w:pPr>
      <w:r w:rsidRPr="0042063F">
        <w:t xml:space="preserve"> «Рассыпушки» (Народные песенки, поговорки, загадки)</w:t>
      </w: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jc w:val="center"/>
      </w:pPr>
    </w:p>
    <w:p w:rsidR="009720BD" w:rsidRPr="0042063F" w:rsidRDefault="009720BD" w:rsidP="00DC6663">
      <w:pPr>
        <w:rPr>
          <w:b/>
        </w:rPr>
      </w:pPr>
      <w:r>
        <w:rPr>
          <w:noProof/>
          <w:lang w:eastAsia="ru-RU"/>
        </w:rPr>
        <w:pict>
          <v:shape id="Надпись 2" o:spid="_x0000_s1088" type="#_x0000_t202" style="position:absolute;margin-left:418.1pt;margin-top:12.8pt;width:80.55pt;height:115.7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" stroked="f">
            <v:textbox>
              <w:txbxContent>
                <w:p w:rsidR="009720BD" w:rsidRDefault="009720BD" w:rsidP="00DC6663">
                  <w:pPr>
                    <w:rPr>
                      <w:sz w:val="2"/>
                      <w:szCs w:val="2"/>
                    </w:rPr>
                  </w:pPr>
                  <w:r w:rsidRPr="00DC30B0">
                    <w:rPr>
                      <w:noProof/>
                      <w:lang w:eastAsia="ru-RU"/>
                    </w:rPr>
                    <w:pict>
                      <v:shape id="_x0000_i1160" type="#_x0000_t75" style="width:73.5pt;height:105.75pt;visibility:visible">
                        <v:imagedata r:id="rId83" o:title=""/>
                      </v:shape>
                    </w:pict>
                  </w:r>
                </w:p>
              </w:txbxContent>
            </v:textbox>
          </v:shape>
        </w:pict>
      </w:r>
      <w:r w:rsidRPr="0042063F">
        <w:rPr>
          <w:b/>
        </w:rPr>
        <w:t>БЛОК 14. Организация коррекционно-образовательного процесса в логопедической группе.</w:t>
      </w:r>
    </w:p>
    <w:p w:rsidR="009720BD" w:rsidRPr="0042063F" w:rsidRDefault="009720BD" w:rsidP="00DC6663">
      <w:pPr>
        <w:pStyle w:val="ListParagraph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А.Р. Сайфуллина Тематическое планирование в ДОУ.</w:t>
      </w:r>
    </w:p>
    <w:p w:rsidR="009720BD" w:rsidRPr="0042063F" w:rsidRDefault="009720BD" w:rsidP="00DC6663">
      <w:pPr>
        <w:pStyle w:val="ListParagraph"/>
        <w:tabs>
          <w:tab w:val="right" w:pos="9355"/>
        </w:tabs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(Комплексное планирование для логопедических групп)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DC6663">
      <w:pPr>
        <w:pStyle w:val="ListParagraph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Л.М. Граб «Тематическое планирование коррекционной</w:t>
      </w:r>
    </w:p>
    <w:p w:rsidR="009720BD" w:rsidRPr="0042063F" w:rsidRDefault="009720BD" w:rsidP="00DC6663">
      <w:pPr>
        <w:pStyle w:val="ListParagraph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работы в логопедической группе для детей 5-6 лет с ОНР»</w:t>
      </w:r>
    </w:p>
    <w:p w:rsidR="009720BD" w:rsidRPr="0042063F" w:rsidRDefault="009720BD" w:rsidP="00DC6663">
      <w:pPr>
        <w:pStyle w:val="ListParagraph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Н.Е. Арбекова «Развиваем связную речь у детей 6-7 лет с ОНР»</w:t>
      </w:r>
    </w:p>
    <w:p w:rsidR="009720BD" w:rsidRPr="0042063F" w:rsidRDefault="009720BD" w:rsidP="00DC6663">
      <w:pPr>
        <w:pStyle w:val="ListParagraph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Планирование работы логопеда в подготовительной группе.</w:t>
      </w:r>
    </w:p>
    <w:p w:rsidR="009720BD" w:rsidRPr="0042063F" w:rsidRDefault="009720BD" w:rsidP="00DC6663">
      <w:pPr>
        <w:pStyle w:val="ListParagraph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Н.Е. Арбекова «Развиваем связную речь у детей 6-7 лет с ОНР»</w:t>
      </w:r>
    </w:p>
    <w:p w:rsidR="009720BD" w:rsidRPr="0042063F" w:rsidRDefault="009720BD" w:rsidP="00DC6663">
      <w:pPr>
        <w:pStyle w:val="ListParagraph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Планирование работы воспитателя в подготовительной группе.</w:t>
      </w:r>
      <w:bookmarkStart w:id="0" w:name="_GoBack"/>
      <w:bookmarkEnd w:id="0"/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jc w:val="center"/>
      </w:pPr>
    </w:p>
    <w:p w:rsidR="009720BD" w:rsidRPr="0042063F" w:rsidRDefault="009720BD" w:rsidP="00423557"/>
    <w:p w:rsidR="009720BD" w:rsidRPr="0042063F" w:rsidRDefault="009720BD" w:rsidP="00423557"/>
    <w:p w:rsidR="009720BD" w:rsidRPr="0042063F" w:rsidRDefault="009720BD" w:rsidP="00423557">
      <w:pPr>
        <w:jc w:val="center"/>
      </w:pPr>
      <w:r w:rsidRPr="0042063F">
        <w:tab/>
      </w:r>
      <w:r w:rsidRPr="0042063F">
        <w:rPr>
          <w:b/>
        </w:rPr>
        <w:t>Кабинет педагога - психолога</w:t>
      </w:r>
    </w:p>
    <w:p w:rsidR="009720BD" w:rsidRPr="0042063F" w:rsidRDefault="009720BD" w:rsidP="00423557">
      <w:pPr>
        <w:jc w:val="center"/>
      </w:pPr>
      <w:r w:rsidRPr="0042063F">
        <w:t>1.  Общие сведения о логопедическом кабинете</w:t>
      </w:r>
    </w:p>
    <w:p w:rsidR="009720BD" w:rsidRPr="0042063F" w:rsidRDefault="009720BD" w:rsidP="0042355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06"/>
        <w:gridCol w:w="4765"/>
      </w:tblGrid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Название кабинета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Кабинет педагога - психолога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Общая площадь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 ____кв. м.</w:t>
            </w:r>
          </w:p>
        </w:tc>
      </w:tr>
      <w:tr w:rsidR="009720BD" w:rsidRPr="0042063F" w:rsidTr="00423557"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>Ответственный за кабинет</w:t>
            </w:r>
          </w:p>
        </w:tc>
        <w:tc>
          <w:tcPr>
            <w:tcW w:w="5068" w:type="dxa"/>
          </w:tcPr>
          <w:p w:rsidR="009720BD" w:rsidRPr="0042063F" w:rsidRDefault="009720BD" w:rsidP="00423557">
            <w:pPr>
              <w:jc w:val="both"/>
            </w:pPr>
            <w:r w:rsidRPr="0042063F">
              <w:t xml:space="preserve">Алексеева М.Д. </w:t>
            </w:r>
          </w:p>
        </w:tc>
      </w:tr>
    </w:tbl>
    <w:p w:rsidR="009720BD" w:rsidRPr="0042063F" w:rsidRDefault="009720BD" w:rsidP="00423557">
      <w:pPr>
        <w:jc w:val="center"/>
        <w:rPr>
          <w:b/>
        </w:rPr>
      </w:pPr>
    </w:p>
    <w:p w:rsidR="009720BD" w:rsidRPr="0042063F" w:rsidRDefault="009720BD" w:rsidP="00423557">
      <w:pPr>
        <w:jc w:val="center"/>
      </w:pPr>
    </w:p>
    <w:p w:rsidR="009720BD" w:rsidRPr="0042063F" w:rsidRDefault="009720BD" w:rsidP="00423557">
      <w:pPr>
        <w:ind w:left="360"/>
        <w:jc w:val="center"/>
      </w:pPr>
      <w:r w:rsidRPr="0042063F">
        <w:t>2. Оборудование кабинета</w:t>
      </w:r>
    </w:p>
    <w:p w:rsidR="009720BD" w:rsidRPr="0042063F" w:rsidRDefault="009720BD" w:rsidP="00423557">
      <w:pPr>
        <w:ind w:left="360"/>
        <w:jc w:val="center"/>
        <w:rPr>
          <w:b/>
        </w:rPr>
      </w:pPr>
    </w:p>
    <w:tbl>
      <w:tblPr>
        <w:tblW w:w="10684" w:type="dxa"/>
        <w:tblInd w:w="-289" w:type="dxa"/>
        <w:tblLayout w:type="fixed"/>
        <w:tblLook w:val="0000"/>
      </w:tblPr>
      <w:tblGrid>
        <w:gridCol w:w="912"/>
        <w:gridCol w:w="5358"/>
        <w:gridCol w:w="2565"/>
        <w:gridCol w:w="1849"/>
      </w:tblGrid>
      <w:tr w:rsidR="009720BD" w:rsidRPr="0042063F" w:rsidTr="00423557">
        <w:tc>
          <w:tcPr>
            <w:tcW w:w="10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Технические средства обучения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№п/п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Наименование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Имеется в наличии (количество)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Необходимо приобрести</w:t>
            </w:r>
          </w:p>
        </w:tc>
      </w:tr>
      <w:tr w:rsidR="009720BD" w:rsidRPr="0042063F" w:rsidTr="00423557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</w:pPr>
            <w:r w:rsidRPr="0042063F">
              <w:t>ПК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--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0BD" w:rsidRPr="0042063F" w:rsidRDefault="009720BD" w:rsidP="00423557">
            <w:pPr>
              <w:snapToGrid w:val="0"/>
              <w:jc w:val="center"/>
            </w:pPr>
            <w:r w:rsidRPr="0042063F">
              <w:t>1</w:t>
            </w:r>
          </w:p>
        </w:tc>
      </w:tr>
    </w:tbl>
    <w:p w:rsidR="009720BD" w:rsidRPr="0042063F" w:rsidRDefault="009720BD" w:rsidP="0042063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2063F">
        <w:rPr>
          <w:b/>
        </w:rPr>
        <w:t>Обеспеченность методическими материалами</w:t>
      </w:r>
    </w:p>
    <w:p w:rsidR="009720BD" w:rsidRPr="0042063F" w:rsidRDefault="009720BD" w:rsidP="0042063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42063F">
        <w:rPr>
          <w:b/>
        </w:rPr>
        <w:t>и средствами обучения и воспитания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>Учебно – методическая литература для педагога – психолога.</w:t>
      </w:r>
    </w:p>
    <w:p w:rsidR="009720BD" w:rsidRPr="0042063F" w:rsidRDefault="009720BD" w:rsidP="0042063F">
      <w:pPr>
        <w:pStyle w:val="ListParagraph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Энциклопедия признаков и интерпретаций в проективном рисовании и арт-терапии,  Л.Д. Лебедева, Ю.В. Никонорова– СПб.: Речь, 2006.</w:t>
      </w:r>
    </w:p>
    <w:p w:rsidR="009720BD" w:rsidRPr="0042063F" w:rsidRDefault="009720BD" w:rsidP="0042063F">
      <w:pPr>
        <w:pStyle w:val="ListParagraph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Психотерапия: игра, детство, семья, том1,2.А. Спиваковская–ООО Апрель Пресс, 2000г.</w:t>
      </w:r>
    </w:p>
    <w:p w:rsidR="009720BD" w:rsidRPr="0042063F" w:rsidRDefault="009720BD" w:rsidP="0042063F">
      <w:pPr>
        <w:pStyle w:val="ListParagraph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Учись играя, И.А Барташникова, А.А. Барташников, 1997г.</w:t>
      </w:r>
    </w:p>
    <w:p w:rsidR="009720BD" w:rsidRPr="0042063F" w:rsidRDefault="009720BD" w:rsidP="0042063F">
      <w:pPr>
        <w:pStyle w:val="ListParagraph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Учим детей разрешать конфликты, О.В. Нифонтова. –М.: ТЦ Сфера, 2011.</w:t>
      </w:r>
    </w:p>
    <w:p w:rsidR="009720BD" w:rsidRPr="0042063F" w:rsidRDefault="009720BD" w:rsidP="0042063F">
      <w:pPr>
        <w:pStyle w:val="ListParagraph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Дневные и ночные страхи у детей, А.И. Захаров. –СПб.,Речь, 2005.</w:t>
      </w:r>
    </w:p>
    <w:p w:rsidR="009720BD" w:rsidRPr="0042063F" w:rsidRDefault="009720BD" w:rsidP="0042063F">
      <w:pPr>
        <w:pStyle w:val="ListParagraph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Формировани гендерной идентичности, Н.А. Виноградова, Н.В. Микляева- М.: ТЦ, 2012. Сфера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 xml:space="preserve"> Психологические тренинги для детей, педагогов и родителей.</w:t>
      </w:r>
    </w:p>
    <w:p w:rsidR="009720BD" w:rsidRPr="0042063F" w:rsidRDefault="009720BD" w:rsidP="0042063F">
      <w:pPr>
        <w:pStyle w:val="ListParagraph"/>
        <w:numPr>
          <w:ilvl w:val="0"/>
          <w:numId w:val="60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Формирование психологической готовности к школе. Тренинг -  занятия для детей старшего дошкольного возраста,С.В.Рябцева, И.В.Спиридонова, -М, 2011.</w:t>
      </w:r>
    </w:p>
    <w:p w:rsidR="009720BD" w:rsidRPr="0042063F" w:rsidRDefault="009720BD" w:rsidP="0042063F">
      <w:pPr>
        <w:pStyle w:val="ListParagraph"/>
        <w:numPr>
          <w:ilvl w:val="0"/>
          <w:numId w:val="60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Тренинг эффективного взаимодействия с детьми,</w:t>
      </w:r>
      <w:r w:rsidRPr="0042063F">
        <w:rPr>
          <w:rFonts w:ascii="Times New Roman" w:hAnsi="Times New Roman"/>
          <w:sz w:val="24"/>
          <w:szCs w:val="24"/>
        </w:rPr>
        <w:tab/>
        <w:t>Е.К.Лютова, Г.Б.Монина, -СП.2003.</w:t>
      </w:r>
    </w:p>
    <w:p w:rsidR="009720BD" w:rsidRPr="0042063F" w:rsidRDefault="009720BD" w:rsidP="0042063F">
      <w:pPr>
        <w:pStyle w:val="ListParagraph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Развитие навыков общения ребенка в играх, тренингах, тестах,</w:t>
      </w:r>
      <w:r w:rsidRPr="0042063F">
        <w:rPr>
          <w:rFonts w:ascii="Times New Roman" w:hAnsi="Times New Roman"/>
          <w:sz w:val="24"/>
          <w:szCs w:val="24"/>
        </w:rPr>
        <w:tab/>
        <w:t>Т.Б. Мазепина,</w:t>
      </w:r>
      <w:r w:rsidRPr="0042063F">
        <w:rPr>
          <w:rFonts w:ascii="Times New Roman" w:hAnsi="Times New Roman"/>
          <w:sz w:val="24"/>
          <w:szCs w:val="24"/>
        </w:rPr>
        <w:tab/>
      </w:r>
      <w:r w:rsidRPr="0042063F">
        <w:rPr>
          <w:rFonts w:ascii="Times New Roman" w:hAnsi="Times New Roman"/>
          <w:sz w:val="24"/>
          <w:szCs w:val="24"/>
        </w:rPr>
        <w:tab/>
        <w:t>Ростов-на-Дону, 2002.</w:t>
      </w:r>
    </w:p>
    <w:p w:rsidR="009720BD" w:rsidRPr="0042063F" w:rsidRDefault="009720BD" w:rsidP="0042063F">
      <w:pPr>
        <w:pStyle w:val="ListParagraph"/>
        <w:numPr>
          <w:ilvl w:val="0"/>
          <w:numId w:val="60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Психологический тренинг для дошкольников «Давай дружить»,</w:t>
      </w:r>
      <w:r w:rsidRPr="0042063F">
        <w:rPr>
          <w:rFonts w:ascii="Times New Roman" w:hAnsi="Times New Roman"/>
          <w:sz w:val="24"/>
          <w:szCs w:val="24"/>
        </w:rPr>
        <w:tab/>
        <w:t>О.Н.Саранская,</w:t>
      </w:r>
      <w:r w:rsidRPr="0042063F">
        <w:rPr>
          <w:rFonts w:ascii="Times New Roman" w:hAnsi="Times New Roman"/>
          <w:sz w:val="24"/>
          <w:szCs w:val="24"/>
        </w:rPr>
        <w:tab/>
      </w:r>
      <w:r w:rsidRPr="0042063F">
        <w:rPr>
          <w:rFonts w:ascii="Times New Roman" w:hAnsi="Times New Roman"/>
          <w:sz w:val="24"/>
          <w:szCs w:val="24"/>
        </w:rPr>
        <w:tab/>
        <w:t>Москва,2005.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>Методическая литература, разработанная педагогом – психологом.</w:t>
      </w:r>
    </w:p>
    <w:p w:rsidR="009720BD" w:rsidRPr="0042063F" w:rsidRDefault="009720BD" w:rsidP="0042063F">
      <w:pPr>
        <w:pStyle w:val="ListParagraph"/>
        <w:numPr>
          <w:ilvl w:val="0"/>
          <w:numId w:val="67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Книжки-малютки: «Родом из детства» –пособие для родителей ( Агрессивные дети; Адаптация ребенка к ДОУ; Возрастные особенности младшего школьного возраста – готовность ребенка к школе);</w:t>
      </w:r>
    </w:p>
    <w:p w:rsidR="009720BD" w:rsidRPr="0042063F" w:rsidRDefault="009720BD" w:rsidP="0042063F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Профилактика синдрома эмоционального выгорания педагогов.</w:t>
      </w:r>
    </w:p>
    <w:p w:rsidR="009720BD" w:rsidRPr="0042063F" w:rsidRDefault="009720BD" w:rsidP="0042063F">
      <w:pPr>
        <w:pStyle w:val="ListParagraph"/>
        <w:numPr>
          <w:ilvl w:val="0"/>
          <w:numId w:val="67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В гостях у Сказки –сборник сказок, воспитанников ДОУ.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 xml:space="preserve"> Игровые упражнения для детей.</w:t>
      </w:r>
    </w:p>
    <w:p w:rsidR="009720BD" w:rsidRPr="0042063F" w:rsidRDefault="009720BD" w:rsidP="0042063F">
      <w:pPr>
        <w:pStyle w:val="ListParagraph"/>
        <w:numPr>
          <w:ilvl w:val="0"/>
          <w:numId w:val="61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Развитие навыков общения ребенка в играх, Т.Б. Мазепина,  Ростов-на-Дону, Феникс, 2002.</w:t>
      </w:r>
    </w:p>
    <w:p w:rsidR="009720BD" w:rsidRPr="0042063F" w:rsidRDefault="009720BD" w:rsidP="0042063F">
      <w:pPr>
        <w:pStyle w:val="ListParagraph"/>
        <w:numPr>
          <w:ilvl w:val="0"/>
          <w:numId w:val="61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Игры, которые лечат, Галанов А.С, -М.:ТЦ Сфера, 2004.</w:t>
      </w:r>
    </w:p>
    <w:p w:rsidR="009720BD" w:rsidRPr="0042063F" w:rsidRDefault="009720BD" w:rsidP="0042063F">
      <w:pPr>
        <w:pStyle w:val="ListParagraph"/>
        <w:numPr>
          <w:ilvl w:val="0"/>
          <w:numId w:val="61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Психологические игры –Кокология, Нагао, Тадахико и Сайто, Исаму, пер с англ. В. Пузанов. – К.:»София», 2003.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>Коррекционно – развивающая работа с детьми.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Коррекционно-развивающие занятия в подготовительной группе, Л.И.Катаева, М,2005.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Психологические занятия с детьми 2-4 лет в период адаптации к дош-му учреждению,</w:t>
      </w:r>
      <w:r w:rsidRPr="0042063F">
        <w:rPr>
          <w:rFonts w:ascii="Times New Roman" w:hAnsi="Times New Roman"/>
          <w:sz w:val="24"/>
          <w:szCs w:val="24"/>
        </w:rPr>
        <w:tab/>
        <w:t>А.С.Роньжина, -М, 2008.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Игровая терапия с тревожными детьми, Л.К.Костина, -СПб.,Речь, 2005.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Программа развития эмоциональной сферы, И.Вежновец, Школьный психолог, 2005.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Коррекционно-развивающие программы по сказкотерапии,Т.Д.Зинкевич-Евстигнеева, Т.М. Грабенко, СПб.: Речь,2006.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Программа коррекционно-развивающей работы в логопедии с ОНР. 4-7 лет, Нищева Н.,</w:t>
      </w:r>
      <w:r w:rsidRPr="0042063F">
        <w:rPr>
          <w:rFonts w:ascii="Times New Roman" w:hAnsi="Times New Roman"/>
          <w:sz w:val="24"/>
          <w:szCs w:val="24"/>
        </w:rPr>
        <w:tab/>
      </w:r>
      <w:r w:rsidRPr="0042063F">
        <w:rPr>
          <w:rFonts w:ascii="Times New Roman" w:hAnsi="Times New Roman"/>
          <w:sz w:val="24"/>
          <w:szCs w:val="24"/>
        </w:rPr>
        <w:tab/>
        <w:t>М.: Детство Пресс, 2009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Коррекционно-развивающие занятии с детьми старшего дошкольного возраста</w:t>
      </w:r>
    </w:p>
    <w:p w:rsidR="009720BD" w:rsidRPr="0042063F" w:rsidRDefault="009720BD" w:rsidP="0042063F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В методических рекомендациях представлен практический материал занятий по развитию у старших дошкольников эмпатии, коммуникативных навыков, профилактике и психокоррекции агрессивности, конфликтности, Алябьева Е.А., -М,2005 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 xml:space="preserve">Коррекционно-развивающая программа для детей 5-7лет (Уроки добра), </w:t>
      </w:r>
      <w:r w:rsidRPr="0042063F">
        <w:rPr>
          <w:rFonts w:ascii="Times New Roman" w:hAnsi="Times New Roman"/>
          <w:sz w:val="24"/>
          <w:szCs w:val="24"/>
        </w:rPr>
        <w:tab/>
        <w:t>С. И. Семенака,</w:t>
      </w:r>
    </w:p>
    <w:p w:rsidR="009720BD" w:rsidRPr="0042063F" w:rsidRDefault="009720BD" w:rsidP="0042063F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М.:ТЦ Сфера,2002.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Развитие самосознания и индивидуальности Ктоя?!Выпуск1,2,</w:t>
      </w:r>
      <w:r w:rsidRPr="0042063F">
        <w:rPr>
          <w:rFonts w:ascii="Times New Roman" w:hAnsi="Times New Roman"/>
          <w:sz w:val="24"/>
          <w:szCs w:val="24"/>
        </w:rPr>
        <w:tab/>
        <w:t>Лебеденко Е.Н.-</w:t>
      </w:r>
      <w:r w:rsidRPr="0042063F">
        <w:rPr>
          <w:rFonts w:ascii="Times New Roman" w:hAnsi="Times New Roman"/>
          <w:sz w:val="24"/>
          <w:szCs w:val="24"/>
        </w:rPr>
        <w:tab/>
        <w:t>М.: изд. Книголюб,2007.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Работа психолога с застенчевыми детьми, Катаева Л.И., -М.: Книголюб,2008.</w:t>
      </w:r>
    </w:p>
    <w:p w:rsidR="009720BD" w:rsidRPr="0042063F" w:rsidRDefault="009720BD" w:rsidP="0042063F">
      <w:pPr>
        <w:pStyle w:val="ListParagraph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Интегративные коррекционно-развивающие занятия для детей 4-6 лет, Постоева Л.Д, Лукина Г.А, -М.: Книголюб,2006.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>Учебно – методическая литература ( сказкотерапия, арт- терапия, песочная терапия).</w:t>
      </w:r>
    </w:p>
    <w:p w:rsidR="009720BD" w:rsidRPr="0042063F" w:rsidRDefault="009720BD" w:rsidP="0042063F">
      <w:pPr>
        <w:pStyle w:val="ListParagraph"/>
        <w:numPr>
          <w:ilvl w:val="0"/>
          <w:numId w:val="63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Практикум по сказкотерапии ( Сказкотерапия с «особым» ребенком)</w:t>
      </w:r>
      <w:r w:rsidRPr="0042063F">
        <w:rPr>
          <w:rFonts w:ascii="Times New Roman" w:hAnsi="Times New Roman"/>
          <w:sz w:val="24"/>
          <w:szCs w:val="24"/>
        </w:rPr>
        <w:tab/>
        <w:t>. Т.Д.Зинкевич-Евстигнеева, Т.М.</w:t>
      </w:r>
      <w:r w:rsidRPr="0042063F">
        <w:rPr>
          <w:rFonts w:ascii="Times New Roman" w:hAnsi="Times New Roman"/>
          <w:sz w:val="24"/>
          <w:szCs w:val="24"/>
        </w:rPr>
        <w:tab/>
        <w:t>, -СПб.: Речь,2000.</w:t>
      </w:r>
    </w:p>
    <w:p w:rsidR="009720BD" w:rsidRPr="0042063F" w:rsidRDefault="009720BD" w:rsidP="0042063F">
      <w:pPr>
        <w:pStyle w:val="ListParagraph"/>
        <w:numPr>
          <w:ilvl w:val="0"/>
          <w:numId w:val="63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Практика сказкотерапии (сборник сказок, игр и терапевтических программ), Сакович Н.А., -СПб.: Речь, 2004.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 xml:space="preserve">Блок. </w:t>
      </w:r>
      <w:r w:rsidRPr="0042063F">
        <w:rPr>
          <w:rFonts w:ascii="Times New Roman" w:hAnsi="Times New Roman"/>
          <w:sz w:val="24"/>
          <w:szCs w:val="24"/>
        </w:rPr>
        <w:t>Сведения о воспитанниках ДОУ ( Анкеты, социальный паспорт).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>Результаты диагностики детей, педагогов, родителей.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 xml:space="preserve"> Методическая литература ( диагностика).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Проективная методика – «Рисунок человека», А.Л.Венгер, -М,2003.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Психологические рисуночные тесты, изд-во ВЛАДОС-ПРЕСС .Рисунок несуществующего животного, А.Л.Венгер, -М,2003.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ab/>
        <w:t>Психологические рисуночные тесты, изд-во ВЛАДОС-ПРЕСС ,А.Л.Венгер, Рисунок семьи, А.Л.Венгер</w:t>
      </w:r>
      <w:r w:rsidRPr="0042063F">
        <w:rPr>
          <w:rFonts w:ascii="Times New Roman" w:hAnsi="Times New Roman"/>
          <w:sz w:val="24"/>
          <w:szCs w:val="24"/>
        </w:rPr>
        <w:tab/>
        <w:t>, -М,2003.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Тест школьной зрелости Керна –Йирасека, Я. Йирасек, 1966.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ab/>
        <w:t>Составитель Л.Ф.Чупров. Методики исследования интеллектуальной сферы личности.,Абакан, 1990 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Анкета для родителей. Расскажи о своем ребенке</w:t>
      </w:r>
      <w:r w:rsidRPr="0042063F">
        <w:rPr>
          <w:rFonts w:ascii="Times New Roman" w:hAnsi="Times New Roman"/>
          <w:sz w:val="24"/>
          <w:szCs w:val="24"/>
        </w:rPr>
        <w:tab/>
        <w:t>Автор-сост. Т.В. Иванова, Волгоград, 2009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Комплексная оценка интеллектуального развития дошкольника</w:t>
      </w:r>
      <w:r w:rsidRPr="0042063F">
        <w:rPr>
          <w:rFonts w:ascii="Times New Roman" w:hAnsi="Times New Roman"/>
          <w:sz w:val="24"/>
          <w:szCs w:val="24"/>
        </w:rPr>
        <w:tab/>
        <w:t>Автор-сост. Т.В. Иванова,</w:t>
      </w:r>
      <w:r w:rsidRPr="0042063F">
        <w:rPr>
          <w:rFonts w:ascii="Times New Roman" w:hAnsi="Times New Roman"/>
          <w:sz w:val="24"/>
          <w:szCs w:val="24"/>
        </w:rPr>
        <w:tab/>
        <w:t>Волгоград, 2009, ИТД «Корифей»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Опросник для родителей детей, поступающих в школу в 1-й класс, Автор-сост. Т.В. Иванова, Волгоград, 2009.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агрессивности «тест руки Вагнера», Кухлова Г.Г., Иркутск,1999</w:t>
      </w:r>
      <w:r w:rsidRPr="0042063F">
        <w:rPr>
          <w:rFonts w:ascii="Times New Roman" w:hAnsi="Times New Roman"/>
          <w:sz w:val="24"/>
          <w:szCs w:val="24"/>
        </w:rPr>
        <w:tab/>
        <w:t>ИГУ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Изучения уровня самооценки «Нарисуй себя»</w:t>
      </w:r>
      <w:r w:rsidRPr="0042063F">
        <w:rPr>
          <w:rFonts w:ascii="Times New Roman" w:hAnsi="Times New Roman"/>
          <w:sz w:val="24"/>
          <w:szCs w:val="24"/>
        </w:rPr>
        <w:tab/>
        <w:t>Корепанова М.В, Харлампова Е.В.</w:t>
      </w:r>
      <w:r w:rsidRPr="0042063F">
        <w:rPr>
          <w:rFonts w:ascii="Times New Roman" w:hAnsi="Times New Roman"/>
          <w:sz w:val="24"/>
          <w:szCs w:val="24"/>
        </w:rPr>
        <w:tab/>
        <w:t>Москва, 2005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РАО.Изучение особенностей самооценки и соотношения реального Я и идеального Я (Н.В. Нижегородцева)</w:t>
      </w:r>
      <w:r w:rsidRPr="0042063F">
        <w:rPr>
          <w:rFonts w:ascii="Times New Roman" w:hAnsi="Times New Roman"/>
          <w:sz w:val="24"/>
          <w:szCs w:val="24"/>
        </w:rPr>
        <w:tab/>
        <w:t>Корепанова М.В, Харлампова Е.В, -Москва, 2005.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РАО.Цветовой тест отношения ребенка, Корепанова М.В, Харлампова Е.В, -Москва, 2005.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РАО.Диагностика уровня адаптированности ребенка к дошкольному учреждению, Корепанова М.В, Харлампова Е.В</w:t>
      </w:r>
      <w:r w:rsidRPr="0042063F">
        <w:rPr>
          <w:rFonts w:ascii="Times New Roman" w:hAnsi="Times New Roman"/>
          <w:sz w:val="24"/>
          <w:szCs w:val="24"/>
        </w:rPr>
        <w:tab/>
        <w:t>Москва, 2005</w:t>
      </w:r>
      <w:r w:rsidRPr="0042063F">
        <w:rPr>
          <w:rFonts w:ascii="Times New Roman" w:hAnsi="Times New Roman"/>
          <w:sz w:val="24"/>
          <w:szCs w:val="24"/>
        </w:rPr>
        <w:tab/>
        <w:t>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РАО.Графическая методика «Кактус» (эмоциональная сфера ребенка с 3-х лет) Корепанова М.В, Харлампова Е.В, -Москва, 2005.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РАО.Темпинг-тест – определение функциональной зрелости нервных процессов, Корепанова М.В, Харлампова Е.В, - Москва, 2005.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РАО.Диагностика познавательных процессов («комплект из семи заданий)</w:t>
      </w:r>
      <w:r w:rsidRPr="0042063F">
        <w:rPr>
          <w:rFonts w:ascii="Times New Roman" w:hAnsi="Times New Roman"/>
          <w:sz w:val="24"/>
          <w:szCs w:val="24"/>
        </w:rPr>
        <w:tab/>
        <w:t>Корепанова М.В, Харлампова Е.В, -Москва, 2005.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РАО.Исследование развития памяти («10 предметов», тест 10 слов», «пиктограмма») Корепанова М.В, Харлампова Е.В</w:t>
      </w:r>
      <w:r w:rsidRPr="0042063F">
        <w:rPr>
          <w:rFonts w:ascii="Times New Roman" w:hAnsi="Times New Roman"/>
          <w:sz w:val="24"/>
          <w:szCs w:val="24"/>
        </w:rPr>
        <w:tab/>
        <w:t>, -Москва, 2005.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РАО.Изучение коммуникативных умений детей («Маски») Корепанова М.В, Харлампова Е.В, Москва, 2005.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РАО.Изучение взаимоотношений в семье (Опросник родительских отношений Р.С. Немова) Корепанова М.В, Харлампова Е.В, Москва, 2005.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РАО.Метод М.Г.Князевой и В.Л. Вильдавского – исследование ведущей руки.</w:t>
      </w:r>
      <w:r w:rsidRPr="0042063F">
        <w:rPr>
          <w:rFonts w:ascii="Times New Roman" w:hAnsi="Times New Roman"/>
          <w:sz w:val="24"/>
          <w:szCs w:val="24"/>
        </w:rPr>
        <w:tab/>
        <w:t>Корепанова М.В, Харлампова Е.В, Москва, 2005</w:t>
      </w:r>
      <w:r w:rsidRPr="0042063F">
        <w:rPr>
          <w:rFonts w:ascii="Times New Roman" w:hAnsi="Times New Roman"/>
          <w:sz w:val="24"/>
          <w:szCs w:val="24"/>
        </w:rPr>
        <w:tab/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РАО.Графический диктант, Корепанова М.В, Харлампова Е.В, -Москва, 2005</w:t>
      </w:r>
      <w:r w:rsidRPr="0042063F">
        <w:rPr>
          <w:rFonts w:ascii="Times New Roman" w:hAnsi="Times New Roman"/>
          <w:sz w:val="24"/>
          <w:szCs w:val="24"/>
        </w:rPr>
        <w:tab/>
        <w:t>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Диагностика развития и воспитания дошкольников в Образовательной системе «Школа 2100», изд дом РАО, Методика определения типологии личности /по К.Юнгу/интернет.</w:t>
      </w:r>
    </w:p>
    <w:p w:rsidR="009720BD" w:rsidRPr="0042063F" w:rsidRDefault="009720BD" w:rsidP="0042063F">
      <w:pPr>
        <w:pStyle w:val="ListParagraph"/>
        <w:numPr>
          <w:ilvl w:val="0"/>
          <w:numId w:val="64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 xml:space="preserve">Тест дифференцированной самооценки функционального состояния /САН </w:t>
      </w:r>
      <w:r w:rsidRPr="0042063F">
        <w:rPr>
          <w:rFonts w:ascii="Times New Roman" w:hAnsi="Times New Roman"/>
          <w:sz w:val="24"/>
          <w:szCs w:val="24"/>
        </w:rPr>
        <w:tab/>
        <w:t>В.Доскин, Н.Лаврентьева и др.Вопросы психологии, 1973, №6, стр 141-143.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>Наглядно – демонстрационный стимульный  материал.</w:t>
      </w:r>
    </w:p>
    <w:p w:rsidR="009720BD" w:rsidRPr="0042063F" w:rsidRDefault="009720BD" w:rsidP="0042063F">
      <w:pPr>
        <w:pStyle w:val="ListParagraph"/>
        <w:numPr>
          <w:ilvl w:val="0"/>
          <w:numId w:val="66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Путешествие в мир эмоций: Демонстрационный материал. – М: Линка- Пресс, 2000.</w:t>
      </w:r>
    </w:p>
    <w:p w:rsidR="009720BD" w:rsidRPr="0042063F" w:rsidRDefault="009720BD" w:rsidP="0042063F">
      <w:pPr>
        <w:pStyle w:val="ListParagraph"/>
        <w:numPr>
          <w:ilvl w:val="0"/>
          <w:numId w:val="66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Азбука эмоций, практическое пособие для работы с детьми, имеющими отклонения в психофизическом развитии и эмоциональной сфере, И.В. Ковалец, М, 2004.</w:t>
      </w:r>
    </w:p>
    <w:p w:rsidR="009720BD" w:rsidRPr="0042063F" w:rsidRDefault="009720BD" w:rsidP="0042063F">
      <w:pPr>
        <w:pStyle w:val="ListParagraph"/>
        <w:numPr>
          <w:ilvl w:val="0"/>
          <w:numId w:val="66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Тематический словарь в картинках. Я и мои чувства, настроение, эмоции. Школьная книга, М, 2014.</w:t>
      </w:r>
    </w:p>
    <w:p w:rsidR="009720BD" w:rsidRPr="0042063F" w:rsidRDefault="009720BD" w:rsidP="0042063F">
      <w:pPr>
        <w:pStyle w:val="ListParagraph"/>
        <w:numPr>
          <w:ilvl w:val="0"/>
          <w:numId w:val="66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Раздаточный материал, занятия психолога с детьми -4 лет в период адаптации к детскому саду, А.С. Роньжина. , -М.:Книголюб.</w:t>
      </w:r>
    </w:p>
    <w:p w:rsidR="009720BD" w:rsidRPr="0042063F" w:rsidRDefault="009720BD" w:rsidP="0042063F">
      <w:pPr>
        <w:pStyle w:val="ListParagraph"/>
        <w:numPr>
          <w:ilvl w:val="0"/>
          <w:numId w:val="66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Развитие вербального воображения, М.В. Ильина, -М.: Книколюб.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>Методическая литература для работы с детьми логопедических групп.</w:t>
      </w:r>
    </w:p>
    <w:p w:rsidR="009720BD" w:rsidRPr="0042063F" w:rsidRDefault="009720BD" w:rsidP="0042063F">
      <w:pPr>
        <w:pStyle w:val="ListParagraph"/>
        <w:numPr>
          <w:ilvl w:val="0"/>
          <w:numId w:val="65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Развиваем  связанную речь у детей 5-6 лет с ОНР. Мир растений, Н.Е. Арбекова, М,2013.</w:t>
      </w:r>
    </w:p>
    <w:p w:rsidR="009720BD" w:rsidRPr="0042063F" w:rsidRDefault="009720BD" w:rsidP="0042063F">
      <w:pPr>
        <w:pStyle w:val="ListParagraph"/>
        <w:numPr>
          <w:ilvl w:val="0"/>
          <w:numId w:val="65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Развиваем  связанную речь у детей 5-6 лет с ОНР. Мир животных, Н.Е. Арбекова, М,2013.</w:t>
      </w:r>
    </w:p>
    <w:p w:rsidR="009720BD" w:rsidRPr="0042063F" w:rsidRDefault="009720BD" w:rsidP="0042063F">
      <w:pPr>
        <w:pStyle w:val="ListParagraph"/>
        <w:numPr>
          <w:ilvl w:val="0"/>
          <w:numId w:val="65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Логопедическое домашнее задание для детей 5-7 лет с ОНР, Н.Э. Теремкова, «Гном, - М, 2012.</w:t>
      </w:r>
    </w:p>
    <w:p w:rsidR="009720BD" w:rsidRPr="0042063F" w:rsidRDefault="009720BD" w:rsidP="0042063F">
      <w:pPr>
        <w:pStyle w:val="ListParagraph"/>
        <w:numPr>
          <w:ilvl w:val="0"/>
          <w:numId w:val="65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Рабочая тетрадь по развитию речи для детей 5-6 лет, О.С. Ушакова. – М:ЕЦ Сфера, 2014.</w:t>
      </w:r>
    </w:p>
    <w:p w:rsidR="009720BD" w:rsidRPr="0042063F" w:rsidRDefault="009720BD" w:rsidP="0042063F">
      <w:pPr>
        <w:pStyle w:val="ListParagraph"/>
        <w:numPr>
          <w:ilvl w:val="0"/>
          <w:numId w:val="65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Логопедическое лото в картинках, Т.А. Ткаченко, М: Эксмо.ю 2013.</w:t>
      </w:r>
    </w:p>
    <w:p w:rsidR="009720BD" w:rsidRPr="0042063F" w:rsidRDefault="009720BD" w:rsidP="0042063F">
      <w:pPr>
        <w:pStyle w:val="ListParagraph"/>
        <w:numPr>
          <w:ilvl w:val="0"/>
          <w:numId w:val="65"/>
        </w:numPr>
        <w:spacing w:after="0"/>
        <w:rPr>
          <w:rFonts w:ascii="Times New Roman" w:hAnsi="Times New Roman"/>
          <w:sz w:val="24"/>
          <w:szCs w:val="24"/>
        </w:rPr>
      </w:pPr>
      <w:r w:rsidRPr="0042063F">
        <w:rPr>
          <w:rFonts w:ascii="Times New Roman" w:hAnsi="Times New Roman"/>
          <w:sz w:val="24"/>
          <w:szCs w:val="24"/>
        </w:rPr>
        <w:t>Рабочая тетрадь по развитию речи дошкольников, С.А. Васильева, - М.:школьная пресса, 2011.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 xml:space="preserve"> Работа с родителями (Анкеты, памятки, консультации).</w:t>
      </w:r>
    </w:p>
    <w:p w:rsidR="009720BD" w:rsidRPr="0042063F" w:rsidRDefault="009720BD" w:rsidP="0042063F">
      <w:pPr>
        <w:pStyle w:val="ListParagraph"/>
        <w:numPr>
          <w:ilvl w:val="0"/>
          <w:numId w:val="58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42063F">
        <w:rPr>
          <w:rFonts w:ascii="Times New Roman" w:hAnsi="Times New Roman"/>
          <w:b/>
          <w:sz w:val="24"/>
          <w:szCs w:val="24"/>
        </w:rPr>
        <w:t>Блок.</w:t>
      </w:r>
      <w:r w:rsidRPr="0042063F">
        <w:rPr>
          <w:rFonts w:ascii="Times New Roman" w:hAnsi="Times New Roman"/>
          <w:sz w:val="24"/>
          <w:szCs w:val="24"/>
        </w:rPr>
        <w:t xml:space="preserve"> Работа с педагогами ( Анкеты, памятки, консультации, тренинги).</w:t>
      </w:r>
    </w:p>
    <w:p w:rsidR="009720BD" w:rsidRPr="0042063F" w:rsidRDefault="009720BD" w:rsidP="0042063F">
      <w:pPr>
        <w:pStyle w:val="ListParagraph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9720BD" w:rsidRPr="0042063F" w:rsidRDefault="009720BD" w:rsidP="0042063F"/>
    <w:p w:rsidR="009720BD" w:rsidRPr="0042063F" w:rsidRDefault="009720BD" w:rsidP="0042063F"/>
    <w:p w:rsidR="009720BD" w:rsidRPr="0042063F" w:rsidRDefault="009720BD" w:rsidP="0042063F"/>
    <w:p w:rsidR="009720BD" w:rsidRPr="0042063F" w:rsidRDefault="009720BD" w:rsidP="0042063F">
      <w:pPr>
        <w:rPr>
          <w:b/>
        </w:rPr>
      </w:pPr>
    </w:p>
    <w:p w:rsidR="009720BD" w:rsidRPr="0042063F" w:rsidRDefault="009720BD" w:rsidP="00423557"/>
    <w:p w:rsidR="009720BD" w:rsidRPr="0042063F" w:rsidRDefault="009720BD" w:rsidP="00423557"/>
    <w:p w:rsidR="009720BD" w:rsidRPr="0042063F" w:rsidRDefault="009720BD" w:rsidP="00423557">
      <w:pPr>
        <w:tabs>
          <w:tab w:val="left" w:pos="2880"/>
        </w:tabs>
      </w:pPr>
    </w:p>
    <w:p w:rsidR="009720BD" w:rsidRPr="0042063F" w:rsidRDefault="009720BD">
      <w:pPr>
        <w:tabs>
          <w:tab w:val="left" w:pos="2880"/>
        </w:tabs>
      </w:pPr>
    </w:p>
    <w:p w:rsidR="009720BD" w:rsidRPr="0042063F" w:rsidRDefault="009720BD">
      <w:pPr>
        <w:tabs>
          <w:tab w:val="left" w:pos="2880"/>
        </w:tabs>
      </w:pPr>
    </w:p>
    <w:sectPr w:rsidR="009720BD" w:rsidRPr="0042063F" w:rsidSect="00072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693"/>
    <w:multiLevelType w:val="hybridMultilevel"/>
    <w:tmpl w:val="C95C7AD8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">
    <w:nsid w:val="05AB306B"/>
    <w:multiLevelType w:val="hybridMultilevel"/>
    <w:tmpl w:val="7A580482"/>
    <w:lvl w:ilvl="0" w:tplc="ED6CE57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7A91418"/>
    <w:multiLevelType w:val="hybridMultilevel"/>
    <w:tmpl w:val="3C00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069D9"/>
    <w:multiLevelType w:val="hybridMultilevel"/>
    <w:tmpl w:val="FC9EC38A"/>
    <w:lvl w:ilvl="0" w:tplc="1FBCD2B2">
      <w:start w:val="1"/>
      <w:numFmt w:val="decimal"/>
      <w:lvlText w:val="%1."/>
      <w:lvlJc w:val="center"/>
      <w:pPr>
        <w:tabs>
          <w:tab w:val="num" w:pos="432"/>
        </w:tabs>
        <w:ind w:left="72" w:firstLine="288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abstractNum w:abstractNumId="4">
    <w:nsid w:val="08317580"/>
    <w:multiLevelType w:val="hybridMultilevel"/>
    <w:tmpl w:val="F3965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9B481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0D6E96"/>
    <w:multiLevelType w:val="hybridMultilevel"/>
    <w:tmpl w:val="8854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6438A"/>
    <w:multiLevelType w:val="hybridMultilevel"/>
    <w:tmpl w:val="E88CD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E143F85"/>
    <w:multiLevelType w:val="hybridMultilevel"/>
    <w:tmpl w:val="9E6AE8CC"/>
    <w:lvl w:ilvl="0" w:tplc="A0206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E97770A"/>
    <w:multiLevelType w:val="hybridMultilevel"/>
    <w:tmpl w:val="BE8488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F7539B1"/>
    <w:multiLevelType w:val="hybridMultilevel"/>
    <w:tmpl w:val="C27A4440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C3982A36">
      <w:start w:val="1"/>
      <w:numFmt w:val="decimal"/>
      <w:lvlText w:val="%2."/>
      <w:lvlJc w:val="left"/>
      <w:pPr>
        <w:tabs>
          <w:tab w:val="num" w:pos="1665"/>
        </w:tabs>
        <w:ind w:left="1665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0">
    <w:nsid w:val="10221974"/>
    <w:multiLevelType w:val="hybridMultilevel"/>
    <w:tmpl w:val="E1C01CEC"/>
    <w:lvl w:ilvl="0" w:tplc="1660B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0D15000"/>
    <w:multiLevelType w:val="hybridMultilevel"/>
    <w:tmpl w:val="BA9C7F6E"/>
    <w:lvl w:ilvl="0" w:tplc="E42C33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1355F25"/>
    <w:multiLevelType w:val="hybridMultilevel"/>
    <w:tmpl w:val="071AC26C"/>
    <w:lvl w:ilvl="0" w:tplc="1660B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358543B"/>
    <w:multiLevelType w:val="hybridMultilevel"/>
    <w:tmpl w:val="304ACCD2"/>
    <w:lvl w:ilvl="0" w:tplc="47D07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494315B"/>
    <w:multiLevelType w:val="hybridMultilevel"/>
    <w:tmpl w:val="0FA20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54A6892"/>
    <w:multiLevelType w:val="hybridMultilevel"/>
    <w:tmpl w:val="F8708DA6"/>
    <w:lvl w:ilvl="0" w:tplc="5284090C">
      <w:start w:val="1"/>
      <w:numFmt w:val="decimal"/>
      <w:lvlText w:val="%1."/>
      <w:lvlJc w:val="left"/>
      <w:pPr>
        <w:ind w:left="4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59E0EF8"/>
    <w:multiLevelType w:val="hybridMultilevel"/>
    <w:tmpl w:val="427AA7D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8CFABFAC">
      <w:start w:val="1"/>
      <w:numFmt w:val="decimal"/>
      <w:lvlText w:val="%2."/>
      <w:lvlJc w:val="left"/>
      <w:pPr>
        <w:tabs>
          <w:tab w:val="num" w:pos="1710"/>
        </w:tabs>
        <w:ind w:left="1710" w:hanging="99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1856425F"/>
    <w:multiLevelType w:val="hybridMultilevel"/>
    <w:tmpl w:val="DCDC86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9E3450D"/>
    <w:multiLevelType w:val="hybridMultilevel"/>
    <w:tmpl w:val="0EECEF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1AEB5DFC"/>
    <w:multiLevelType w:val="hybridMultilevel"/>
    <w:tmpl w:val="8130A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1E7E0EC6"/>
    <w:multiLevelType w:val="hybridMultilevel"/>
    <w:tmpl w:val="C1AC7706"/>
    <w:lvl w:ilvl="0" w:tplc="B72CC01E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  <w:color w:val="auto"/>
      </w:rPr>
    </w:lvl>
    <w:lvl w:ilvl="1" w:tplc="0CA0A11E">
      <w:start w:val="1"/>
      <w:numFmt w:val="decimal"/>
      <w:lvlText w:val="%2."/>
      <w:lvlJc w:val="left"/>
      <w:pPr>
        <w:tabs>
          <w:tab w:val="num" w:pos="567"/>
        </w:tabs>
        <w:ind w:left="851" w:hanging="284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1">
    <w:nsid w:val="1F8E3426"/>
    <w:multiLevelType w:val="hybridMultilevel"/>
    <w:tmpl w:val="C8563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BA5334"/>
    <w:multiLevelType w:val="hybridMultilevel"/>
    <w:tmpl w:val="6406AF40"/>
    <w:lvl w:ilvl="0" w:tplc="1660BB0E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21A57B2D"/>
    <w:multiLevelType w:val="hybridMultilevel"/>
    <w:tmpl w:val="8200B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35701B3"/>
    <w:multiLevelType w:val="hybridMultilevel"/>
    <w:tmpl w:val="C84EE6F2"/>
    <w:lvl w:ilvl="0" w:tplc="1660B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25560157"/>
    <w:multiLevelType w:val="hybridMultilevel"/>
    <w:tmpl w:val="1108B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2A4379C4"/>
    <w:multiLevelType w:val="hybridMultilevel"/>
    <w:tmpl w:val="4E3499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2BE115DE"/>
    <w:multiLevelType w:val="hybridMultilevel"/>
    <w:tmpl w:val="4ED0DA9A"/>
    <w:lvl w:ilvl="0" w:tplc="DF22D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2E4549F0"/>
    <w:multiLevelType w:val="hybridMultilevel"/>
    <w:tmpl w:val="6F8CC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8F6F4A"/>
    <w:multiLevelType w:val="hybridMultilevel"/>
    <w:tmpl w:val="524A4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4E4A98"/>
    <w:multiLevelType w:val="hybridMultilevel"/>
    <w:tmpl w:val="E0768910"/>
    <w:lvl w:ilvl="0" w:tplc="1660B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395538EF"/>
    <w:multiLevelType w:val="multilevel"/>
    <w:tmpl w:val="5268B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5"/>
      <w:numFmt w:val="decimal"/>
      <w:isLgl/>
      <w:lvlText w:val="%1.%2."/>
      <w:lvlJc w:val="left"/>
      <w:pPr>
        <w:tabs>
          <w:tab w:val="num" w:pos="1129"/>
        </w:tabs>
        <w:ind w:left="1129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847"/>
        </w:tabs>
        <w:ind w:left="284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4625"/>
        </w:tabs>
        <w:ind w:left="462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94"/>
        </w:tabs>
        <w:ind w:left="56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03"/>
        </w:tabs>
        <w:ind w:left="640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72"/>
        </w:tabs>
        <w:ind w:left="7472" w:hanging="1800"/>
      </w:pPr>
      <w:rPr>
        <w:rFonts w:cs="Times New Roman"/>
      </w:rPr>
    </w:lvl>
  </w:abstractNum>
  <w:abstractNum w:abstractNumId="32">
    <w:nsid w:val="39732F85"/>
    <w:multiLevelType w:val="hybridMultilevel"/>
    <w:tmpl w:val="89FAC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3BA55981"/>
    <w:multiLevelType w:val="hybridMultilevel"/>
    <w:tmpl w:val="D024A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3C2E74F8"/>
    <w:multiLevelType w:val="hybridMultilevel"/>
    <w:tmpl w:val="2342EC70"/>
    <w:lvl w:ilvl="0" w:tplc="ED6CE57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3EFC0098"/>
    <w:multiLevelType w:val="hybridMultilevel"/>
    <w:tmpl w:val="CC464AB0"/>
    <w:lvl w:ilvl="0" w:tplc="B12ECF3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29E6386"/>
    <w:multiLevelType w:val="hybridMultilevel"/>
    <w:tmpl w:val="A14A32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4757968"/>
    <w:multiLevelType w:val="hybridMultilevel"/>
    <w:tmpl w:val="9F6C70CC"/>
    <w:lvl w:ilvl="0" w:tplc="E41A5C9E">
      <w:start w:val="7"/>
      <w:numFmt w:val="decimal"/>
      <w:lvlText w:val="%1."/>
      <w:lvlJc w:val="left"/>
      <w:pPr>
        <w:tabs>
          <w:tab w:val="num" w:pos="2940"/>
        </w:tabs>
        <w:ind w:left="2940" w:hanging="25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45B73B4A"/>
    <w:multiLevelType w:val="hybridMultilevel"/>
    <w:tmpl w:val="9A94C5F0"/>
    <w:lvl w:ilvl="0" w:tplc="35A2F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47F964EF"/>
    <w:multiLevelType w:val="hybridMultilevel"/>
    <w:tmpl w:val="4A168EC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B4B4C23"/>
    <w:multiLevelType w:val="hybridMultilevel"/>
    <w:tmpl w:val="BDCE26D4"/>
    <w:lvl w:ilvl="0" w:tplc="E5EAE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E9DC2C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>
    <w:nsid w:val="4CDE22F6"/>
    <w:multiLevelType w:val="hybridMultilevel"/>
    <w:tmpl w:val="359CE91A"/>
    <w:lvl w:ilvl="0" w:tplc="13E22012">
      <w:start w:val="1"/>
      <w:numFmt w:val="decimal"/>
      <w:lvlText w:val="%1."/>
      <w:lvlJc w:val="left"/>
      <w:pPr>
        <w:ind w:left="432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1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2" w:hanging="180"/>
      </w:pPr>
      <w:rPr>
        <w:rFonts w:cs="Times New Roman"/>
      </w:rPr>
    </w:lvl>
  </w:abstractNum>
  <w:abstractNum w:abstractNumId="42">
    <w:nsid w:val="4F216485"/>
    <w:multiLevelType w:val="hybridMultilevel"/>
    <w:tmpl w:val="4882225E"/>
    <w:lvl w:ilvl="0" w:tplc="E42C33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>
    <w:nsid w:val="50150620"/>
    <w:multiLevelType w:val="hybridMultilevel"/>
    <w:tmpl w:val="67580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4">
    <w:nsid w:val="522F0FBB"/>
    <w:multiLevelType w:val="hybridMultilevel"/>
    <w:tmpl w:val="41B2A8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23C1B3A"/>
    <w:multiLevelType w:val="hybridMultilevel"/>
    <w:tmpl w:val="02829528"/>
    <w:lvl w:ilvl="0" w:tplc="B7A269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51E2E16"/>
    <w:multiLevelType w:val="hybridMultilevel"/>
    <w:tmpl w:val="AF865E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55377294"/>
    <w:multiLevelType w:val="hybridMultilevel"/>
    <w:tmpl w:val="EF8A3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5A2B7BA2"/>
    <w:multiLevelType w:val="hybridMultilevel"/>
    <w:tmpl w:val="FE861DC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>
    <w:nsid w:val="5D294857"/>
    <w:multiLevelType w:val="hybridMultilevel"/>
    <w:tmpl w:val="F7ECA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6147391E"/>
    <w:multiLevelType w:val="hybridMultilevel"/>
    <w:tmpl w:val="C0D2EA42"/>
    <w:lvl w:ilvl="0" w:tplc="1F6CBB38">
      <w:start w:val="1"/>
      <w:numFmt w:val="decimal"/>
      <w:lvlText w:val="%1."/>
      <w:lvlJc w:val="left"/>
      <w:pPr>
        <w:tabs>
          <w:tab w:val="num" w:pos="567"/>
        </w:tabs>
        <w:ind w:left="1306" w:hanging="1022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61DF7971"/>
    <w:multiLevelType w:val="hybridMultilevel"/>
    <w:tmpl w:val="96C47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4C3A66"/>
    <w:multiLevelType w:val="hybridMultilevel"/>
    <w:tmpl w:val="0E5C57D2"/>
    <w:lvl w:ilvl="0" w:tplc="35A2F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3982A36">
      <w:start w:val="1"/>
      <w:numFmt w:val="decimal"/>
      <w:lvlText w:val="%2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  <w:rPr>
        <w:rFonts w:cs="Times New Roman"/>
      </w:rPr>
    </w:lvl>
  </w:abstractNum>
  <w:abstractNum w:abstractNumId="53">
    <w:nsid w:val="658572D2"/>
    <w:multiLevelType w:val="hybridMultilevel"/>
    <w:tmpl w:val="F64C5A52"/>
    <w:lvl w:ilvl="0" w:tplc="1660B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665772C5"/>
    <w:multiLevelType w:val="hybridMultilevel"/>
    <w:tmpl w:val="7B362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507928"/>
    <w:multiLevelType w:val="hybridMultilevel"/>
    <w:tmpl w:val="7E8C35CA"/>
    <w:lvl w:ilvl="0" w:tplc="70F26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CAA6762">
      <w:start w:val="1"/>
      <w:numFmt w:val="decimal"/>
      <w:lvlText w:val="%2."/>
      <w:lvlJc w:val="left"/>
      <w:pPr>
        <w:tabs>
          <w:tab w:val="num" w:pos="567"/>
        </w:tabs>
        <w:ind w:left="1306" w:hanging="1022"/>
      </w:pPr>
      <w:rPr>
        <w:rFonts w:cs="Times New Roman"/>
      </w:rPr>
    </w:lvl>
    <w:lvl w:ilvl="2" w:tplc="3B440678">
      <w:start w:val="1"/>
      <w:numFmt w:val="decimal"/>
      <w:lvlText w:val="%3."/>
      <w:lvlJc w:val="left"/>
      <w:pPr>
        <w:tabs>
          <w:tab w:val="num" w:pos="567"/>
        </w:tabs>
        <w:ind w:left="851" w:hanging="567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69E40AA1"/>
    <w:multiLevelType w:val="hybridMultilevel"/>
    <w:tmpl w:val="1CA0AB7A"/>
    <w:lvl w:ilvl="0" w:tplc="F80A5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B7247CF"/>
    <w:multiLevelType w:val="hybridMultilevel"/>
    <w:tmpl w:val="E23A5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6F51470D"/>
    <w:multiLevelType w:val="hybridMultilevel"/>
    <w:tmpl w:val="14265B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03146A8"/>
    <w:multiLevelType w:val="hybridMultilevel"/>
    <w:tmpl w:val="DE8C3BFE"/>
    <w:lvl w:ilvl="0" w:tplc="35A2F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71410D9F"/>
    <w:multiLevelType w:val="hybridMultilevel"/>
    <w:tmpl w:val="96C8159E"/>
    <w:lvl w:ilvl="0" w:tplc="C3982A3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74EB29E3"/>
    <w:multiLevelType w:val="hybridMultilevel"/>
    <w:tmpl w:val="33B61E9C"/>
    <w:lvl w:ilvl="0" w:tplc="2580E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  <w:rPr>
        <w:rFonts w:cs="Times New Roman"/>
      </w:rPr>
    </w:lvl>
  </w:abstractNum>
  <w:abstractNum w:abstractNumId="62">
    <w:nsid w:val="77D73BDA"/>
    <w:multiLevelType w:val="hybridMultilevel"/>
    <w:tmpl w:val="BEE04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7A7A5D9A"/>
    <w:multiLevelType w:val="hybridMultilevel"/>
    <w:tmpl w:val="3B080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B5D7266"/>
    <w:multiLevelType w:val="hybridMultilevel"/>
    <w:tmpl w:val="5E64A9C8"/>
    <w:lvl w:ilvl="0" w:tplc="1318BC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7D28481A"/>
    <w:multiLevelType w:val="hybridMultilevel"/>
    <w:tmpl w:val="0B5AD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7FB93A42"/>
    <w:multiLevelType w:val="hybridMultilevel"/>
    <w:tmpl w:val="3716AA8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7C6646">
      <w:start w:val="4"/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52"/>
  </w:num>
  <w:num w:numId="21">
    <w:abstractNumId w:val="40"/>
  </w:num>
  <w:num w:numId="22">
    <w:abstractNumId w:val="61"/>
  </w:num>
  <w:num w:numId="23">
    <w:abstractNumId w:val="0"/>
  </w:num>
  <w:num w:numId="24">
    <w:abstractNumId w:val="9"/>
  </w:num>
  <w:num w:numId="25">
    <w:abstractNumId w:val="60"/>
  </w:num>
  <w:num w:numId="26">
    <w:abstractNumId w:val="18"/>
  </w:num>
  <w:num w:numId="27">
    <w:abstractNumId w:val="39"/>
  </w:num>
  <w:num w:numId="28">
    <w:abstractNumId w:val="49"/>
  </w:num>
  <w:num w:numId="29">
    <w:abstractNumId w:val="26"/>
  </w:num>
  <w:num w:numId="30">
    <w:abstractNumId w:val="33"/>
  </w:num>
  <w:num w:numId="31">
    <w:abstractNumId w:val="27"/>
  </w:num>
  <w:num w:numId="32">
    <w:abstractNumId w:val="38"/>
  </w:num>
  <w:num w:numId="33">
    <w:abstractNumId w:val="59"/>
  </w:num>
  <w:num w:numId="34">
    <w:abstractNumId w:val="46"/>
  </w:num>
  <w:num w:numId="35">
    <w:abstractNumId w:val="25"/>
  </w:num>
  <w:num w:numId="36">
    <w:abstractNumId w:val="43"/>
  </w:num>
  <w:num w:numId="37">
    <w:abstractNumId w:val="23"/>
  </w:num>
  <w:num w:numId="38">
    <w:abstractNumId w:val="4"/>
  </w:num>
  <w:num w:numId="39">
    <w:abstractNumId w:val="35"/>
  </w:num>
  <w:num w:numId="40">
    <w:abstractNumId w:val="36"/>
  </w:num>
  <w:num w:numId="41">
    <w:abstractNumId w:val="8"/>
  </w:num>
  <w:num w:numId="42">
    <w:abstractNumId w:val="65"/>
  </w:num>
  <w:num w:numId="43">
    <w:abstractNumId w:val="32"/>
  </w:num>
  <w:num w:numId="44">
    <w:abstractNumId w:val="47"/>
  </w:num>
  <w:num w:numId="45">
    <w:abstractNumId w:val="62"/>
  </w:num>
  <w:num w:numId="46">
    <w:abstractNumId w:val="37"/>
  </w:num>
  <w:num w:numId="47">
    <w:abstractNumId w:val="57"/>
  </w:num>
  <w:num w:numId="48">
    <w:abstractNumId w:val="19"/>
  </w:num>
  <w:num w:numId="49">
    <w:abstractNumId w:val="22"/>
  </w:num>
  <w:num w:numId="50">
    <w:abstractNumId w:val="53"/>
  </w:num>
  <w:num w:numId="51">
    <w:abstractNumId w:val="30"/>
  </w:num>
  <w:num w:numId="52">
    <w:abstractNumId w:val="10"/>
  </w:num>
  <w:num w:numId="53">
    <w:abstractNumId w:val="12"/>
  </w:num>
  <w:num w:numId="54">
    <w:abstractNumId w:val="24"/>
  </w:num>
  <w:num w:numId="55">
    <w:abstractNumId w:val="56"/>
  </w:num>
  <w:num w:numId="56">
    <w:abstractNumId w:val="6"/>
  </w:num>
  <w:num w:numId="57">
    <w:abstractNumId w:val="64"/>
  </w:num>
  <w:num w:numId="58">
    <w:abstractNumId w:val="45"/>
  </w:num>
  <w:num w:numId="59">
    <w:abstractNumId w:val="63"/>
  </w:num>
  <w:num w:numId="60">
    <w:abstractNumId w:val="29"/>
  </w:num>
  <w:num w:numId="61">
    <w:abstractNumId w:val="54"/>
  </w:num>
  <w:num w:numId="62">
    <w:abstractNumId w:val="21"/>
  </w:num>
  <w:num w:numId="63">
    <w:abstractNumId w:val="5"/>
  </w:num>
  <w:num w:numId="64">
    <w:abstractNumId w:val="48"/>
  </w:num>
  <w:num w:numId="65">
    <w:abstractNumId w:val="2"/>
  </w:num>
  <w:num w:numId="66">
    <w:abstractNumId w:val="28"/>
  </w:num>
  <w:num w:numId="67">
    <w:abstractNumId w:val="51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0397"/>
    <w:rsid w:val="00072D87"/>
    <w:rsid w:val="000B0397"/>
    <w:rsid w:val="001166FD"/>
    <w:rsid w:val="001D1BC9"/>
    <w:rsid w:val="001E1714"/>
    <w:rsid w:val="002E010F"/>
    <w:rsid w:val="003B2D44"/>
    <w:rsid w:val="0042063F"/>
    <w:rsid w:val="00423557"/>
    <w:rsid w:val="00457F50"/>
    <w:rsid w:val="00461A37"/>
    <w:rsid w:val="00711761"/>
    <w:rsid w:val="007C6410"/>
    <w:rsid w:val="00840E12"/>
    <w:rsid w:val="00841321"/>
    <w:rsid w:val="00957ADD"/>
    <w:rsid w:val="009720BD"/>
    <w:rsid w:val="00B302D5"/>
    <w:rsid w:val="00CB3B4B"/>
    <w:rsid w:val="00CF7C03"/>
    <w:rsid w:val="00DA28ED"/>
    <w:rsid w:val="00DC30B0"/>
    <w:rsid w:val="00DC6663"/>
    <w:rsid w:val="00E633C9"/>
    <w:rsid w:val="00E8215B"/>
    <w:rsid w:val="00F60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39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0B0397"/>
    <w:pPr>
      <w:suppressAutoHyphens w:val="0"/>
      <w:ind w:left="720"/>
    </w:pPr>
    <w:rPr>
      <w:rFonts w:eastAsia="Calibri"/>
      <w:lang w:eastAsia="ru-RU"/>
    </w:rPr>
  </w:style>
  <w:style w:type="table" w:styleId="TableGrid">
    <w:name w:val="Table Grid"/>
    <w:basedOn w:val="TableNormal"/>
    <w:uiPriority w:val="99"/>
    <w:rsid w:val="000B039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E01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010F"/>
    <w:rPr>
      <w:rFonts w:ascii="Tahoma" w:hAnsi="Tahoma" w:cs="Tahoma"/>
      <w:sz w:val="16"/>
      <w:szCs w:val="16"/>
      <w:lang w:eastAsia="ar-SA" w:bidi="ar-SA"/>
    </w:rPr>
  </w:style>
  <w:style w:type="paragraph" w:styleId="ListParagraph">
    <w:name w:val="List Paragraph"/>
    <w:basedOn w:val="Normal"/>
    <w:uiPriority w:val="99"/>
    <w:qFormat/>
    <w:rsid w:val="00DC6663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hyperlink" Target="http://www.booksiti.net.ru/books/1380600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hyperlink" Target="http://www.booksiti.net.ru/books/11830875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</TotalTime>
  <Pages>37</Pages>
  <Words>12316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БАРС</dc:creator>
  <cp:keywords/>
  <dc:description/>
  <cp:lastModifiedBy>пк</cp:lastModifiedBy>
  <cp:revision>7</cp:revision>
  <dcterms:created xsi:type="dcterms:W3CDTF">2015-02-12T06:20:00Z</dcterms:created>
  <dcterms:modified xsi:type="dcterms:W3CDTF">2015-05-04T03:42:00Z</dcterms:modified>
</cp:coreProperties>
</file>