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FB6" w:rsidRPr="006316A3" w:rsidRDefault="00741ED9">
      <w:pPr>
        <w:rPr>
          <w:lang w:val="ru-RU"/>
        </w:rPr>
      </w:pPr>
      <w:r>
        <w:rPr>
          <w:noProof/>
          <w:lang w:val="ru-RU" w:eastAsia="ru-RU"/>
        </w:rPr>
        <w:pict>
          <v:rect id="Rectangle 3" o:spid="_x0000_s1026" style="position:absolute;left:0;text-align:left;margin-left:563.1pt;margin-top:-16.95pt;width:206.85pt;height:136.2pt;z-index:25165926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" fillcolor="#4f81bd [3204]" stroked="f">
            <v:fill color2="#b8cce4 [1300]" focusposition=",1" focussize="" focus="100%" type="gradientRadial">
              <o:fill v:ext="view" type="gradientCenter"/>
            </v:fill>
            <v:textbox>
              <w:txbxContent>
                <w:p w:rsidR="00146FB6" w:rsidRPr="003F1ED7" w:rsidRDefault="00146FB6" w:rsidP="00146FB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/>
                    </w:rPr>
                  </w:pPr>
                  <w:r w:rsidRPr="003F1ED7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/>
                    </w:rPr>
                    <w:t>Министерство образования</w:t>
                  </w:r>
                </w:p>
                <w:p w:rsidR="00146FB6" w:rsidRPr="003F1ED7" w:rsidRDefault="00146FB6" w:rsidP="00146FB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/>
                    </w:rPr>
                  </w:pPr>
                  <w:r w:rsidRPr="003F1ED7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/>
                    </w:rPr>
                    <w:t>и науки Российской Федерации</w:t>
                  </w:r>
                </w:p>
                <w:p w:rsidR="00146FB6" w:rsidRPr="003F1ED7" w:rsidRDefault="00146FB6" w:rsidP="00146FB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/>
                    </w:rPr>
                  </w:pPr>
                  <w:r w:rsidRPr="003F1ED7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/>
                    </w:rPr>
                    <w:t>Администрация города Иркутска,</w:t>
                  </w:r>
                </w:p>
                <w:p w:rsidR="00146FB6" w:rsidRPr="003F1ED7" w:rsidRDefault="00146FB6" w:rsidP="00146FB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/>
                    </w:rPr>
                  </w:pPr>
                  <w:r w:rsidRPr="003F1ED7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/>
                    </w:rPr>
                    <w:t>комитет по социальной политике и культуре</w:t>
                  </w:r>
                </w:p>
                <w:p w:rsidR="00146FB6" w:rsidRPr="003F1ED7" w:rsidRDefault="00146FB6" w:rsidP="00146FB6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lang w:val="ru-RU"/>
                    </w:rPr>
                  </w:pPr>
                </w:p>
                <w:p w:rsidR="00146FB6" w:rsidRPr="00E77B0B" w:rsidRDefault="00146FB6" w:rsidP="00C56A2A">
                  <w:pPr>
                    <w:pStyle w:val="ae"/>
                    <w:jc w:val="center"/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</w:pPr>
                  <w:r w:rsidRPr="00E77B0B"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Муниципальное бюджетное</w:t>
                  </w:r>
                </w:p>
                <w:p w:rsidR="00146FB6" w:rsidRPr="00E77B0B" w:rsidRDefault="00146FB6" w:rsidP="00C56A2A">
                  <w:pPr>
                    <w:pStyle w:val="ae"/>
                    <w:jc w:val="center"/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</w:pPr>
                  <w:r w:rsidRPr="00E77B0B"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дошкольное образовательное</w:t>
                  </w:r>
                </w:p>
                <w:p w:rsidR="00146FB6" w:rsidRPr="00E77B0B" w:rsidRDefault="00146FB6" w:rsidP="00C56A2A">
                  <w:pPr>
                    <w:pStyle w:val="ae"/>
                    <w:jc w:val="center"/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</w:pPr>
                  <w:r w:rsidRPr="00E77B0B"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учреждение города Иркутска</w:t>
                  </w:r>
                </w:p>
                <w:p w:rsidR="00146FB6" w:rsidRPr="00E77B0B" w:rsidRDefault="00146FB6" w:rsidP="00C56A2A">
                  <w:pPr>
                    <w:pStyle w:val="ae"/>
                    <w:jc w:val="center"/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E77B0B"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  <w:szCs w:val="28"/>
                    </w:rPr>
                    <w:t>детский сад № 169</w:t>
                  </w:r>
                </w:p>
                <w:p w:rsidR="00C05BCF" w:rsidRPr="00C56A2A" w:rsidRDefault="00C05BCF" w:rsidP="00C56A2A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</v:rect>
        </w:pict>
      </w:r>
      <w:r>
        <w:rPr>
          <w:noProof/>
          <w:lang w:val="ru-RU" w:eastAsia="ru-RU"/>
        </w:rPr>
        <w:pict>
          <v:rect id="Rectangle 18" o:spid="_x0000_s1027" style="position:absolute;left:0;text-align:left;margin-left:246.75pt;margin-top:-9.75pt;width:278.25pt;height:532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" fillcolor="#daeef3 [664]">
            <v:textbox>
              <w:txbxContent>
                <w:p w:rsidR="006316A3" w:rsidRDefault="006316A3" w:rsidP="00E77B0B">
                  <w:pPr>
                    <w:ind w:firstLine="0"/>
                    <w:rPr>
                      <w:lang w:val="ru-RU"/>
                    </w:rPr>
                  </w:pPr>
                </w:p>
                <w:p w:rsidR="006316A3" w:rsidRDefault="006316A3" w:rsidP="006316A3">
                  <w:pPr>
                    <w:rPr>
                      <w:lang w:val="ru-RU"/>
                    </w:rPr>
                  </w:pPr>
                </w:p>
                <w:p w:rsidR="006316A3" w:rsidRPr="00E75D3D" w:rsidRDefault="006316A3" w:rsidP="006316A3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</w:pPr>
                  <w:r w:rsidRPr="00E75D3D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Достижения</w:t>
                  </w:r>
                  <w:r w:rsidR="00E77B0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 воспитанников и педагогов ДОУ</w:t>
                  </w:r>
                  <w:r w:rsidRPr="00E75D3D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:</w:t>
                  </w:r>
                </w:p>
                <w:p w:rsidR="00272332" w:rsidRPr="00272332" w:rsidRDefault="006316A3" w:rsidP="0027233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316A3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•</w:t>
                  </w:r>
                  <w:r w:rsidRPr="006316A3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</w:r>
                  <w:r w:rsidR="00272332" w:rsidRPr="00366AB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lang w:val="ru-RU"/>
                    </w:rPr>
                    <w:t xml:space="preserve">1 </w:t>
                  </w:r>
                  <w:r w:rsidR="00272332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lang w:val="ru-RU"/>
                    </w:rPr>
                    <w:t xml:space="preserve">и 2 </w:t>
                  </w:r>
                  <w:r w:rsidR="00272332" w:rsidRPr="00366AB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lang w:val="ru-RU"/>
                    </w:rPr>
                    <w:t>мест</w:t>
                  </w:r>
                  <w:r w:rsidR="00272332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lang w:val="ru-RU"/>
                    </w:rPr>
                    <w:t>а</w:t>
                  </w:r>
                  <w:r w:rsidR="00272332" w:rsidRPr="00366AB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="00272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в </w:t>
                  </w:r>
                  <w:r w:rsidR="00272332" w:rsidRPr="002723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региональн</w:t>
                  </w:r>
                  <w:r w:rsidR="00272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ом</w:t>
                  </w:r>
                  <w:r w:rsidR="00272332" w:rsidRPr="002723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этап</w:t>
                  </w:r>
                  <w:r w:rsidR="00272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е</w:t>
                  </w:r>
                  <w:r w:rsidR="00272332" w:rsidRPr="002723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="00272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="00272332" w:rsidRPr="002723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Всероссийских массовых соревнований </w:t>
                  </w:r>
                </w:p>
                <w:p w:rsidR="00272332" w:rsidRPr="00272332" w:rsidRDefault="00272332" w:rsidP="00272332">
                  <w:pPr>
                    <w:ind w:firstLine="0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lang w:val="ru-RU"/>
                    </w:rPr>
                  </w:pPr>
                  <w:r w:rsidRPr="0027233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«Оздоровительный спорт – в каждую семью!»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 в 2017г.</w:t>
                  </w:r>
                </w:p>
                <w:p w:rsidR="006316A3" w:rsidRPr="00366ABD" w:rsidRDefault="006316A3" w:rsidP="006316A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66AB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•</w:t>
                  </w:r>
                  <w:r w:rsidRPr="00366AB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ab/>
                  </w:r>
                  <w:r w:rsidRPr="00366AB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lang w:val="ru-RU"/>
                    </w:rPr>
                    <w:t>1 место</w:t>
                  </w:r>
                  <w:r w:rsidRPr="00366AB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в семейной эстафете "Папа, мама, я - спортивная семья" в рамках реализации областной программы "Семья: спорт, гармония, совершенство" </w:t>
                  </w:r>
                  <w:r w:rsidR="00272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 2015г.</w:t>
                  </w:r>
                </w:p>
                <w:p w:rsidR="006316A3" w:rsidRPr="00366ABD" w:rsidRDefault="006316A3" w:rsidP="006316A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66AB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•</w:t>
                  </w:r>
                  <w:r w:rsidRPr="00366AB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ab/>
                  </w:r>
                  <w:r w:rsidR="00272332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lang w:val="ru-RU"/>
                    </w:rPr>
                    <w:t>Призер</w:t>
                  </w:r>
                  <w:r w:rsidRPr="00366AB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="00272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муниципального</w:t>
                  </w:r>
                  <w:r w:rsidRPr="00366AB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конкурс</w:t>
                  </w:r>
                  <w:r w:rsidR="00272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</w:t>
                  </w:r>
                  <w:r w:rsidRPr="00366AB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"Лучш</w:t>
                  </w:r>
                  <w:r w:rsidR="00272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ий</w:t>
                  </w:r>
                  <w:r w:rsidRPr="00366AB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="00272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учитель физкультуры» в 2017г.в номинации «Лучший инструктор по физкультуре»</w:t>
                  </w:r>
                </w:p>
                <w:p w:rsidR="006316A3" w:rsidRPr="00366ABD" w:rsidRDefault="006316A3" w:rsidP="006316A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66AB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•</w:t>
                  </w:r>
                  <w:r w:rsidRPr="00366AB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ab/>
                  </w:r>
                  <w:r w:rsidRPr="00366AB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lang w:val="ru-RU"/>
                    </w:rPr>
                    <w:t>1-е и 2-е место</w:t>
                  </w:r>
                  <w:r w:rsidRPr="00366AB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в спортивном конкурсе "Папа, мама, я - спортивная семья" между детскими садами № 167 и 169 м. Университетский, </w:t>
                  </w:r>
                  <w:r w:rsidR="00C0133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2016г.</w:t>
                  </w:r>
                </w:p>
                <w:p w:rsidR="006316A3" w:rsidRDefault="006316A3" w:rsidP="006316A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66AB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•</w:t>
                  </w:r>
                  <w:r w:rsidRPr="00366AB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ab/>
                  </w:r>
                  <w:r w:rsidR="00E75D3D" w:rsidRPr="00366AB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lang w:val="ru-RU"/>
                    </w:rPr>
                    <w:t>П</w:t>
                  </w:r>
                  <w:r w:rsidRPr="00366AB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lang w:val="ru-RU"/>
                    </w:rPr>
                    <w:t>обеда</w:t>
                  </w:r>
                  <w:r w:rsidRPr="00366AB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в конкурс</w:t>
                  </w:r>
                  <w:r w:rsidR="0020008E" w:rsidRPr="00366AB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ах «Лучший мастер-класс – 2014» и  </w:t>
                  </w:r>
                  <w:r w:rsidRPr="00366AB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"Родительская благодарность"</w:t>
                  </w:r>
                  <w:r w:rsidR="00272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в 2015 г.</w:t>
                  </w:r>
                  <w:r w:rsidRPr="00366AB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в рамках городского образовательного форума и др.</w:t>
                  </w:r>
                </w:p>
                <w:p w:rsidR="00366ABD" w:rsidRPr="00366ABD" w:rsidRDefault="00366ABD" w:rsidP="006316A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6316A3" w:rsidRPr="006316A3" w:rsidRDefault="00C01334" w:rsidP="00366AB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C01334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drawing>
                      <wp:inline distT="0" distB="0" distL="0" distR="0">
                        <wp:extent cx="2695575" cy="1781175"/>
                        <wp:effectExtent l="19050" t="0" r="9525" b="0"/>
                        <wp:docPr id="1" name="Рисунок 1" descr="C:\Documents and Settings\User\Рабочий стол\WP_20141017_0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User\Рабочий стол\WP_20141017_0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val="ru-RU" w:eastAsia="ru-RU"/>
        </w:rPr>
        <w:pict>
          <v:rect id="Rectangle 19" o:spid="_x0000_s1028" style="position:absolute;left:0;text-align:left;margin-left:1.5pt;margin-top:-9.75pt;width:220.5pt;height:532.3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">
            <v:textbox>
              <w:txbxContent>
                <w:p w:rsidR="00FD6799" w:rsidRDefault="00FD6799" w:rsidP="00E77B0B">
                  <w:pPr>
                    <w:shd w:val="clear" w:color="auto" w:fill="FFFFFF"/>
                    <w:ind w:firstLine="0"/>
                    <w:jc w:val="center"/>
                    <w:rPr>
                      <w:rFonts w:ascii="Georgia" w:eastAsia="Times New Roman" w:hAnsi="Georgia" w:cs="Arial"/>
                      <w:b/>
                      <w:bCs/>
                      <w:color w:val="FF0000"/>
                      <w:sz w:val="24"/>
                      <w:szCs w:val="24"/>
                      <w:lang w:val="ru-RU" w:eastAsia="ru-RU"/>
                    </w:rPr>
                  </w:pPr>
                </w:p>
                <w:p w:rsidR="00E75D3D" w:rsidRDefault="00FD6799" w:rsidP="00E77B0B">
                  <w:pPr>
                    <w:shd w:val="clear" w:color="auto" w:fill="FFFFFF"/>
                    <w:ind w:firstLine="0"/>
                    <w:jc w:val="center"/>
                    <w:rPr>
                      <w:rFonts w:ascii="Georgia" w:eastAsia="Times New Roman" w:hAnsi="Georgia" w:cs="Arial"/>
                      <w:b/>
                      <w:bCs/>
                      <w:color w:val="FF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Georgia" w:eastAsia="Times New Roman" w:hAnsi="Georgia" w:cs="Arial"/>
                      <w:b/>
                      <w:bCs/>
                      <w:color w:val="FF0000"/>
                      <w:sz w:val="24"/>
                      <w:szCs w:val="24"/>
                      <w:lang w:val="ru-RU" w:eastAsia="ru-RU"/>
                    </w:rPr>
                    <w:t>Основная тема опыта работы</w:t>
                  </w:r>
                  <w:r w:rsidR="00E75D3D" w:rsidRPr="00E75D3D">
                    <w:rPr>
                      <w:rFonts w:ascii="Georgia" w:eastAsia="Times New Roman" w:hAnsi="Georgia" w:cs="Arial"/>
                      <w:b/>
                      <w:bCs/>
                      <w:color w:val="FF0000"/>
                      <w:sz w:val="24"/>
                      <w:szCs w:val="24"/>
                      <w:lang w:val="ru-RU" w:eastAsia="ru-RU"/>
                    </w:rPr>
                    <w:t>:</w:t>
                  </w:r>
                </w:p>
                <w:p w:rsidR="00780328" w:rsidRDefault="00780328" w:rsidP="00780328">
                  <w:pPr>
                    <w:shd w:val="clear" w:color="auto" w:fill="FFFFFF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E75D3D" w:rsidRDefault="00FD6799" w:rsidP="00780328">
                  <w:pPr>
                    <w:shd w:val="clear" w:color="auto" w:fill="FFFFFF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D67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«Развитие двигательной активности детей через организацию физкультурно-оздоровительных массовых мероприятий с привлечением всех участников образовательного процесса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и представителей социума</w:t>
                  </w:r>
                  <w:r w:rsidRPr="00FD67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»</w:t>
                  </w:r>
                </w:p>
                <w:p w:rsidR="00FD6799" w:rsidRDefault="00FD6799" w:rsidP="00FD6799">
                  <w:pPr>
                    <w:shd w:val="clear" w:color="auto" w:fill="FFFFFF"/>
                    <w:spacing w:line="276" w:lineRule="auto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FD6799" w:rsidRPr="00FD6799" w:rsidRDefault="00FD6799" w:rsidP="00FD6799">
                  <w:pPr>
                    <w:shd w:val="clear" w:color="auto" w:fill="FFFFFF"/>
                    <w:spacing w:line="276" w:lineRule="auto"/>
                    <w:ind w:firstLine="0"/>
                    <w:rPr>
                      <w:rFonts w:ascii="Times New Roman" w:eastAsia="Times New Roman" w:hAnsi="Times New Roman" w:cs="Times New Roman"/>
                      <w:b/>
                      <w:bCs/>
                      <w:color w:val="0054A5"/>
                      <w:sz w:val="24"/>
                      <w:szCs w:val="24"/>
                      <w:lang w:val="ru-RU" w:eastAsia="ru-RU"/>
                    </w:rPr>
                  </w:pPr>
                  <w:r w:rsidRPr="00FD679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Основная идея опыта:</w:t>
                  </w:r>
                </w:p>
                <w:p w:rsidR="00FD6799" w:rsidRPr="00FD6799" w:rsidRDefault="00FD6799" w:rsidP="00FD6799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</w:t>
                  </w:r>
                  <w:r w:rsidRPr="00FD67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частие 100% детей в физкультурно-оздоровительных праздниках и развлечениях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 досугах и командных эстафетах</w:t>
                  </w:r>
                  <w:r w:rsidRPr="00FD67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с привлечением родителей и представителей других ДОО округа и города, социума ведет к улучшению физического здоровья и эмоционального самочувствия дошкольников, к укреплению связей между детским садом и семьей, между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детскими садами</w:t>
                  </w:r>
                  <w:r w:rsidRPr="00FD679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округа и города, к улучшению психологического климата в ДОУ.</w:t>
                  </w:r>
                </w:p>
                <w:p w:rsidR="00E75D3D" w:rsidRPr="004F3FB2" w:rsidRDefault="00E75D3D" w:rsidP="004F3FB2">
                  <w:pPr>
                    <w:rPr>
                      <w:lang w:val="ru-RU"/>
                    </w:rPr>
                  </w:pPr>
                </w:p>
                <w:p w:rsidR="00E75D3D" w:rsidRDefault="00E75D3D">
                  <w:pPr>
                    <w:rPr>
                      <w:lang w:val="ru-RU"/>
                    </w:rPr>
                  </w:pPr>
                </w:p>
                <w:p w:rsidR="00E75D3D" w:rsidRDefault="00366ABD">
                  <w:pPr>
                    <w:rPr>
                      <w:lang w:val="ru-RU"/>
                    </w:rPr>
                  </w:pPr>
                  <w:r w:rsidRPr="00366ABD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200275" cy="1771650"/>
                        <wp:effectExtent l="19050" t="0" r="0" b="0"/>
                        <wp:docPr id="14" name="Рисунок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6535" cy="17686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5D3D" w:rsidRDefault="00E75D3D">
                  <w:pPr>
                    <w:rPr>
                      <w:lang w:val="ru-RU"/>
                    </w:rPr>
                  </w:pPr>
                </w:p>
                <w:p w:rsidR="00E75D3D" w:rsidRDefault="00E75D3D">
                  <w:pPr>
                    <w:rPr>
                      <w:lang w:val="ru-RU"/>
                    </w:rPr>
                  </w:pPr>
                </w:p>
                <w:p w:rsidR="00E75D3D" w:rsidRDefault="00E75D3D">
                  <w:pPr>
                    <w:rPr>
                      <w:lang w:val="ru-RU"/>
                    </w:rPr>
                  </w:pPr>
                </w:p>
                <w:p w:rsidR="00E75D3D" w:rsidRDefault="00E75D3D">
                  <w:pPr>
                    <w:rPr>
                      <w:lang w:val="ru-RU"/>
                    </w:rPr>
                  </w:pPr>
                </w:p>
                <w:p w:rsidR="00E75D3D" w:rsidRDefault="00E75D3D">
                  <w:pPr>
                    <w:rPr>
                      <w:lang w:val="ru-RU"/>
                    </w:rPr>
                  </w:pPr>
                </w:p>
                <w:p w:rsidR="00E75D3D" w:rsidRDefault="00E75D3D">
                  <w:pPr>
                    <w:rPr>
                      <w:lang w:val="ru-RU"/>
                    </w:rPr>
                  </w:pPr>
                </w:p>
                <w:p w:rsidR="00E75D3D" w:rsidRDefault="00E75D3D">
                  <w:pPr>
                    <w:rPr>
                      <w:lang w:val="ru-RU"/>
                    </w:rPr>
                  </w:pPr>
                </w:p>
                <w:p w:rsidR="00E75D3D" w:rsidRDefault="00E75D3D">
                  <w:pPr>
                    <w:rPr>
                      <w:lang w:val="ru-RU"/>
                    </w:rPr>
                  </w:pPr>
                </w:p>
                <w:p w:rsidR="00E75D3D" w:rsidRPr="00E75D3D" w:rsidRDefault="00E75D3D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9" type="#_x0000_t202" style="position:absolute;left:0;text-align:left;margin-left:0;margin-top:0;width:147pt;height:120.95pt;z-index:251661312;visibility:visible;mso-position-horizontal:center;mso-position-horizontal-relative:page;mso-position-vertical:bottom;mso-position-vertical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" fillcolor="#4f81bd [3204]" stroked="f">
            <v:fill opacity="0" color2="#b8cce4 [1300]" rotate="t" focusposition=",1" focussize="" focus="100%" type="gradientRadial">
              <o:fill v:ext="view" type="gradientCenter"/>
            </v:fill>
            <v:textbox style="mso-fit-shape-to-text:t" inset=",7.2pt,,7.2pt">
              <w:txbxContent>
                <w:sdt>
                  <w:sdtPr>
                    <w:alias w:val="Компания"/>
                    <w:tag w:val="Компания"/>
                    <w:id w:val="-1644505956"/>
                    <w:placeholder>
                      <w:docPart w:val="4450EE2A442E4C72AA10B3D02AF5AC71"/>
                    </w:placeholder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Content>
                    <w:p w:rsidR="00C05BCF" w:rsidRDefault="003F1ED7">
                      <w:pPr>
                        <w:pStyle w:val="ContactInformationHeading"/>
                      </w:pPr>
                      <w:r>
                        <w:rPr>
                          <w:lang w:val="ru-RU"/>
                        </w:rPr>
                        <w:t>SPecialiST RePack</w:t>
                      </w:r>
                    </w:p>
                  </w:sdtContent>
                </w:sdt>
                <w:sdt>
                  <w:sdtPr>
                    <w:alias w:val="Адрес"/>
                    <w:tag w:val="Адрес"/>
                    <w:id w:val="-911532979"/>
                    <w:placeholder>
                      <w:docPart w:val="E01F1AA9AB8F4D7A8CDE9075C438ADD1"/>
                    </w:placeholder>
                    <w:showingPlcHdr/>
                    <w:dataBinding w:prefixMappings="xmlns:ns0='http://schemas.microsoft.com/office/2006/coverPageProps'" w:xpath="/ns0:CoverPageProperties[1]/ns0:CompanyAddress[1]" w:storeItemID="{55AF091B-3C7A-41E3-B477-F2FDAA23CFDA}"/>
                    <w:text w:multiLine="1"/>
                  </w:sdtPr>
                  <w:sdtContent>
                    <w:p w:rsidR="00C05BCF" w:rsidRDefault="007E5D1A" w:rsidP="00FC0D74">
                      <w:pPr>
                        <w:pStyle w:val="ContactInformation"/>
                        <w:spacing w:line="280" w:lineRule="auto"/>
                      </w:pPr>
                      <w:r>
                        <w:t>[Почтовый адрес]</w:t>
                      </w:r>
                    </w:p>
                  </w:sdtContent>
                </w:sdt>
                <w:p w:rsidR="00C05BCF" w:rsidRPr="003F1ED7" w:rsidRDefault="007E5D1A">
                  <w:pPr>
                    <w:pStyle w:val="ContactInformation"/>
                    <w:rPr>
                      <w:lang w:val="ru-RU"/>
                    </w:rPr>
                  </w:pPr>
                  <w:r w:rsidRPr="003F1ED7">
                    <w:rPr>
                      <w:lang w:val="ru-RU"/>
                    </w:rPr>
                    <w:t xml:space="preserve">Телефон: </w:t>
                  </w:r>
                  <w:sdt>
                    <w:sdtPr>
                      <w:alias w:val="Телефон"/>
                      <w:tag w:val="Телефон"/>
                      <w:id w:val="292498012"/>
                      <w:placeholder>
                        <w:docPart w:val="E8ECB11AB900495E9B8A67B9F7280A85"/>
                      </w:placeholder>
                      <w:showingPlcHdr/>
                      <w:dataBinding w:prefixMappings="xmlns:ns0='http://schemas.microsoft.com/office/2006/coverPageProps'" w:xpath="/ns0:CoverPageProperties[1]/ns0:CompanyPhone[1]" w:storeItemID="{55AF091B-3C7A-41E3-B477-F2FDAA23CFDA}"/>
                      <w:text/>
                    </w:sdtPr>
                    <w:sdtContent>
                      <w:r w:rsidRPr="003F1ED7">
                        <w:rPr>
                          <w:lang w:val="ru-RU"/>
                        </w:rPr>
                        <w:t>[Номер телефона]</w:t>
                      </w:r>
                    </w:sdtContent>
                  </w:sdt>
                </w:p>
                <w:p w:rsidR="00C05BCF" w:rsidRPr="003F1ED7" w:rsidRDefault="007E5D1A">
                  <w:pPr>
                    <w:pStyle w:val="ContactInformation"/>
                    <w:rPr>
                      <w:lang w:val="ru-RU"/>
                    </w:rPr>
                  </w:pPr>
                  <w:r w:rsidRPr="003F1ED7">
                    <w:rPr>
                      <w:lang w:val="ru-RU"/>
                    </w:rPr>
                    <w:t xml:space="preserve">Факс: </w:t>
                  </w:r>
                  <w:sdt>
                    <w:sdtPr>
                      <w:alias w:val="Факс"/>
                      <w:tag w:val="Факс"/>
                      <w:id w:val="1675215132"/>
                      <w:placeholder>
                        <w:docPart w:val="26437BAE34B34D51985D79FABDD65A2A"/>
                      </w:placeholder>
                      <w:showingPlcHdr/>
                      <w:dataBinding w:prefixMappings="xmlns:ns0='http://schemas.microsoft.com/office/2006/coverPageProps'" w:xpath="/ns0:CoverPageProperties[1]/ns0:CompanyFax[1]" w:storeItemID="{55AF091B-3C7A-41E3-B477-F2FDAA23CFDA}"/>
                      <w:text/>
                    </w:sdtPr>
                    <w:sdtContent>
                      <w:r w:rsidRPr="003F1ED7">
                        <w:rPr>
                          <w:lang w:val="ru-RU"/>
                        </w:rPr>
                        <w:t>[Номер факса]</w:t>
                      </w:r>
                    </w:sdtContent>
                  </w:sdt>
                </w:p>
                <w:sdt>
                  <w:sdtPr>
                    <w:id w:val="-1111733155"/>
                    <w:placeholder>
                      <w:docPart w:val="A56DD524E8794F768774F2DD5774BA2E"/>
                    </w:placeholder>
                    <w:temporary/>
                    <w:showingPlcHdr/>
                  </w:sdtPr>
                  <w:sdtContent>
                    <w:p w:rsidR="00C05BCF" w:rsidRDefault="007E5D1A">
                      <w:pPr>
                        <w:pStyle w:val="WebSiteAddress"/>
                      </w:pPr>
                      <w:r>
                        <w:t>[www.adventureworks.com]</w:t>
                      </w:r>
                    </w:p>
                  </w:sdtContent>
                </w:sdt>
              </w:txbxContent>
            </v:textbox>
            <w10:wrap anchorx="page" anchory="margin"/>
          </v:shape>
        </w:pict>
      </w:r>
    </w:p>
    <w:p w:rsidR="00146FB6" w:rsidRPr="006316A3" w:rsidRDefault="00146FB6" w:rsidP="00146FB6">
      <w:pPr>
        <w:rPr>
          <w:lang w:val="ru-RU"/>
        </w:rPr>
      </w:pPr>
    </w:p>
    <w:p w:rsidR="00146FB6" w:rsidRPr="006316A3" w:rsidRDefault="00146FB6" w:rsidP="00146FB6">
      <w:pPr>
        <w:rPr>
          <w:lang w:val="ru-RU"/>
        </w:rPr>
      </w:pPr>
    </w:p>
    <w:p w:rsidR="00146FB6" w:rsidRPr="006316A3" w:rsidRDefault="00146FB6" w:rsidP="00146FB6">
      <w:pPr>
        <w:rPr>
          <w:lang w:val="ru-RU"/>
        </w:rPr>
      </w:pPr>
    </w:p>
    <w:p w:rsidR="00146FB6" w:rsidRPr="006316A3" w:rsidRDefault="00146FB6" w:rsidP="00146FB6">
      <w:pPr>
        <w:rPr>
          <w:lang w:val="ru-RU"/>
        </w:rPr>
      </w:pPr>
      <w:bookmarkStart w:id="0" w:name="_GoBack"/>
      <w:bookmarkEnd w:id="0"/>
    </w:p>
    <w:p w:rsidR="00146FB6" w:rsidRPr="006316A3" w:rsidRDefault="00146FB6" w:rsidP="00146FB6">
      <w:pPr>
        <w:rPr>
          <w:lang w:val="ru-RU"/>
        </w:rPr>
      </w:pPr>
    </w:p>
    <w:p w:rsidR="00146FB6" w:rsidRPr="006316A3" w:rsidRDefault="00146FB6" w:rsidP="00146FB6">
      <w:pPr>
        <w:rPr>
          <w:lang w:val="ru-RU"/>
        </w:rPr>
      </w:pPr>
    </w:p>
    <w:p w:rsidR="00146FB6" w:rsidRDefault="00146FB6" w:rsidP="00146FB6">
      <w:pPr>
        <w:tabs>
          <w:tab w:val="left" w:pos="11595"/>
        </w:tabs>
      </w:pPr>
      <w:r w:rsidRPr="006316A3">
        <w:rPr>
          <w:lang w:val="ru-RU"/>
        </w:rPr>
        <w:tab/>
      </w:r>
    </w:p>
    <w:p w:rsidR="00146FB6" w:rsidRDefault="002B5C2F" w:rsidP="00146FB6">
      <w:r w:rsidRPr="00146FB6"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7143750</wp:posOffset>
            </wp:positionH>
            <wp:positionV relativeFrom="margin">
              <wp:posOffset>1495425</wp:posOffset>
            </wp:positionV>
            <wp:extent cx="2628900" cy="20002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2A" w:rsidRDefault="00C56A2A" w:rsidP="00146FB6"/>
    <w:p w:rsidR="00C56A2A" w:rsidRPr="00C56A2A" w:rsidRDefault="00C56A2A" w:rsidP="00C56A2A"/>
    <w:p w:rsidR="00C56A2A" w:rsidRPr="00C56A2A" w:rsidRDefault="00C56A2A" w:rsidP="00C56A2A"/>
    <w:p w:rsidR="00C56A2A" w:rsidRPr="00C56A2A" w:rsidRDefault="00C56A2A" w:rsidP="00C56A2A"/>
    <w:p w:rsidR="00C56A2A" w:rsidRPr="00C56A2A" w:rsidRDefault="00C56A2A" w:rsidP="00C56A2A"/>
    <w:p w:rsidR="00C56A2A" w:rsidRPr="00C56A2A" w:rsidRDefault="00C56A2A" w:rsidP="00C56A2A"/>
    <w:p w:rsidR="00C56A2A" w:rsidRPr="00C56A2A" w:rsidRDefault="00C56A2A" w:rsidP="00C56A2A"/>
    <w:p w:rsidR="00C56A2A" w:rsidRPr="00C56A2A" w:rsidRDefault="00C56A2A" w:rsidP="00C56A2A"/>
    <w:p w:rsidR="00C56A2A" w:rsidRPr="00C56A2A" w:rsidRDefault="00C56A2A" w:rsidP="00C56A2A"/>
    <w:p w:rsidR="00C56A2A" w:rsidRPr="00C56A2A" w:rsidRDefault="00741ED9" w:rsidP="00C56A2A">
      <w:r>
        <w:rPr>
          <w:noProof/>
          <w:lang w:val="ru-RU" w:eastAsia="ru-RU"/>
        </w:rPr>
        <w:pict>
          <v:rect id="Rectangle 17" o:spid="_x0000_s1030" style="position:absolute;left:0;text-align:left;margin-left:563.1pt;margin-top:5.65pt;width:206.85pt;height:275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" fillcolor="#b6dde8 [1304]">
            <v:textbox>
              <w:txbxContent>
                <w:p w:rsidR="00C56A2A" w:rsidRPr="00C56A2A" w:rsidRDefault="00C56A2A" w:rsidP="006316A3">
                  <w:pPr>
                    <w:pStyle w:val="ae"/>
                    <w:rPr>
                      <w:rFonts w:ascii="Times New Roman" w:hAnsi="Times New Roman" w:cs="Times New Roman"/>
                      <w:lang w:val="ru-RU"/>
                    </w:rPr>
                  </w:pPr>
                  <w:r w:rsidRPr="00C56A2A">
                    <w:rPr>
                      <w:rFonts w:ascii="Times New Roman" w:hAnsi="Times New Roman" w:cs="Times New Roman"/>
                      <w:b/>
                      <w:bCs/>
                      <w:lang w:val="ru-RU"/>
                    </w:rPr>
                    <w:t>Местоположение</w:t>
                  </w:r>
                  <w:r w:rsidRPr="00C56A2A">
                    <w:rPr>
                      <w:rFonts w:ascii="Times New Roman" w:hAnsi="Times New Roman" w:cs="Times New Roman"/>
                      <w:lang w:val="ru-RU"/>
                    </w:rPr>
                    <w:t xml:space="preserve">: 664082   г. Иркутск, </w:t>
                  </w:r>
                </w:p>
                <w:p w:rsidR="00C56A2A" w:rsidRPr="00C56A2A" w:rsidRDefault="00C56A2A" w:rsidP="006316A3">
                  <w:pPr>
                    <w:pStyle w:val="ae"/>
                    <w:rPr>
                      <w:rFonts w:ascii="Times New Roman" w:hAnsi="Times New Roman" w:cs="Times New Roman"/>
                      <w:lang w:val="ru-RU"/>
                    </w:rPr>
                  </w:pPr>
                  <w:r w:rsidRPr="00C56A2A">
                    <w:rPr>
                      <w:rFonts w:ascii="Times New Roman" w:hAnsi="Times New Roman" w:cs="Times New Roman"/>
                      <w:lang w:val="ru-RU"/>
                    </w:rPr>
                    <w:t>микрорайон Университетский, № 73</w:t>
                  </w:r>
                  <w:r w:rsidRPr="00C56A2A">
                    <w:rPr>
                      <w:rFonts w:ascii="Times New Roman" w:hAnsi="Times New Roman" w:cs="Times New Roman"/>
                      <w:b/>
                      <w:bCs/>
                      <w:lang w:val="ru-RU"/>
                    </w:rPr>
                    <w:t>.</w:t>
                  </w:r>
                </w:p>
                <w:p w:rsidR="00C56A2A" w:rsidRPr="00C56A2A" w:rsidRDefault="00C56A2A" w:rsidP="006316A3">
                  <w:pPr>
                    <w:pStyle w:val="ae"/>
                    <w:rPr>
                      <w:rFonts w:ascii="Times New Roman" w:hAnsi="Times New Roman" w:cs="Times New Roman"/>
                      <w:lang w:val="ru-RU"/>
                    </w:rPr>
                  </w:pPr>
                  <w:r w:rsidRPr="00C56A2A">
                    <w:rPr>
                      <w:rFonts w:ascii="Times New Roman" w:hAnsi="Times New Roman" w:cs="Times New Roman"/>
                      <w:b/>
                      <w:bCs/>
                      <w:lang w:val="ru-RU"/>
                    </w:rPr>
                    <w:t>Режим работы ДОУ</w:t>
                  </w:r>
                  <w:r w:rsidRPr="00C56A2A">
                    <w:rPr>
                      <w:rFonts w:ascii="Times New Roman" w:hAnsi="Times New Roman" w:cs="Times New Roman"/>
                      <w:lang w:val="ru-RU"/>
                    </w:rPr>
                    <w:t>:</w:t>
                  </w:r>
                  <w:r w:rsidR="006316A3">
                    <w:rPr>
                      <w:rFonts w:ascii="Times New Roman" w:hAnsi="Times New Roman" w:cs="Times New Roman"/>
                      <w:lang w:val="ru-RU"/>
                    </w:rPr>
                    <w:t xml:space="preserve">  с 7.00  до 19 .00 </w:t>
                  </w:r>
                </w:p>
                <w:p w:rsidR="00C56A2A" w:rsidRPr="00C56A2A" w:rsidRDefault="00C56A2A" w:rsidP="006316A3">
                  <w:pPr>
                    <w:pStyle w:val="ae"/>
                    <w:rPr>
                      <w:rFonts w:ascii="Times New Roman" w:hAnsi="Times New Roman" w:cs="Times New Roman"/>
                      <w:lang w:val="ru-RU"/>
                    </w:rPr>
                  </w:pPr>
                  <w:r w:rsidRPr="00C56A2A">
                    <w:rPr>
                      <w:rFonts w:ascii="Times New Roman" w:hAnsi="Times New Roman" w:cs="Times New Roman"/>
                      <w:b/>
                      <w:bCs/>
                      <w:lang w:val="ru-RU"/>
                    </w:rPr>
                    <w:t>Телефон</w:t>
                  </w:r>
                  <w:r w:rsidRPr="00C56A2A">
                    <w:rPr>
                      <w:rFonts w:ascii="Times New Roman" w:hAnsi="Times New Roman" w:cs="Times New Roman"/>
                      <w:lang w:val="ru-RU"/>
                    </w:rPr>
                    <w:t>   (3952) 36-66-17</w:t>
                  </w:r>
                </w:p>
                <w:p w:rsidR="00C56A2A" w:rsidRPr="00C56A2A" w:rsidRDefault="00C56A2A" w:rsidP="006316A3">
                  <w:pPr>
                    <w:pStyle w:val="ae"/>
                    <w:rPr>
                      <w:rFonts w:ascii="Times New Roman" w:hAnsi="Times New Roman" w:cs="Times New Roman"/>
                      <w:lang w:val="ru-RU"/>
                    </w:rPr>
                  </w:pPr>
                  <w:r w:rsidRPr="00C56A2A">
                    <w:rPr>
                      <w:rFonts w:ascii="Times New Roman" w:hAnsi="Times New Roman" w:cs="Times New Roman"/>
                      <w:b/>
                      <w:bCs/>
                    </w:rPr>
                    <w:t>E</w:t>
                  </w:r>
                  <w:r w:rsidRPr="00C56A2A">
                    <w:rPr>
                      <w:rFonts w:ascii="Times New Roman" w:hAnsi="Times New Roman" w:cs="Times New Roman"/>
                      <w:b/>
                      <w:bCs/>
                      <w:lang w:val="ru-RU"/>
                    </w:rPr>
                    <w:t>-</w:t>
                  </w:r>
                  <w:r w:rsidRPr="00C56A2A">
                    <w:rPr>
                      <w:rFonts w:ascii="Times New Roman" w:hAnsi="Times New Roman" w:cs="Times New Roman"/>
                      <w:b/>
                      <w:bCs/>
                    </w:rPr>
                    <w:t>mail</w:t>
                  </w:r>
                  <w:r w:rsidRPr="00C56A2A">
                    <w:rPr>
                      <w:rFonts w:ascii="Times New Roman" w:hAnsi="Times New Roman" w:cs="Times New Roman"/>
                      <w:b/>
                      <w:bCs/>
                      <w:lang w:val="ru-RU"/>
                    </w:rPr>
                    <w:t>:</w:t>
                  </w:r>
                  <w:r w:rsidRPr="00C56A2A">
                    <w:rPr>
                      <w:rFonts w:ascii="Times New Roman" w:hAnsi="Times New Roman" w:cs="Times New Roman"/>
                      <w:lang w:val="ru-RU"/>
                    </w:rPr>
                    <w:t>  </w:t>
                  </w:r>
                  <w:hyperlink r:id="rId12" w:history="1">
                    <w:r w:rsidRPr="00C56A2A">
                      <w:rPr>
                        <w:rStyle w:val="a9"/>
                        <w:rFonts w:ascii="Times New Roman" w:hAnsi="Times New Roman" w:cs="Times New Roman"/>
                      </w:rPr>
                      <w:t>detsad</w:t>
                    </w:r>
                    <w:r w:rsidRPr="00C56A2A">
                      <w:rPr>
                        <w:rStyle w:val="a9"/>
                        <w:rFonts w:ascii="Times New Roman" w:hAnsi="Times New Roman" w:cs="Times New Roman"/>
                        <w:lang w:val="ru-RU"/>
                      </w:rPr>
                      <w:t>_169@</w:t>
                    </w:r>
                    <w:r w:rsidRPr="00C56A2A">
                      <w:rPr>
                        <w:rStyle w:val="a9"/>
                        <w:rFonts w:ascii="Times New Roman" w:hAnsi="Times New Roman" w:cs="Times New Roman"/>
                      </w:rPr>
                      <w:t>mail</w:t>
                    </w:r>
                    <w:r w:rsidRPr="00C56A2A">
                      <w:rPr>
                        <w:rStyle w:val="a9"/>
                        <w:rFonts w:ascii="Times New Roman" w:hAnsi="Times New Roman" w:cs="Times New Roman"/>
                        <w:lang w:val="ru-RU"/>
                      </w:rPr>
                      <w:t>.</w:t>
                    </w:r>
                    <w:r w:rsidRPr="00C56A2A">
                      <w:rPr>
                        <w:rStyle w:val="a9"/>
                        <w:rFonts w:ascii="Times New Roman" w:hAnsi="Times New Roman" w:cs="Times New Roman"/>
                      </w:rPr>
                      <w:t>ru</w:t>
                    </w:r>
                  </w:hyperlink>
                </w:p>
                <w:p w:rsidR="00C56A2A" w:rsidRPr="00C56A2A" w:rsidRDefault="00C56A2A" w:rsidP="006316A3">
                  <w:pPr>
                    <w:pStyle w:val="ae"/>
                    <w:rPr>
                      <w:rFonts w:ascii="Times New Roman" w:hAnsi="Times New Roman" w:cs="Times New Roman"/>
                      <w:b/>
                      <w:bCs/>
                      <w:lang w:val="ru-RU"/>
                    </w:rPr>
                  </w:pPr>
                  <w:r w:rsidRPr="00C56A2A">
                    <w:rPr>
                      <w:rFonts w:ascii="Times New Roman" w:hAnsi="Times New Roman" w:cs="Times New Roman"/>
                      <w:b/>
                      <w:bCs/>
                      <w:lang w:val="ru-RU"/>
                    </w:rPr>
                    <w:t>Сайт </w:t>
                  </w:r>
                  <w:r w:rsidRPr="00C56A2A">
                    <w:rPr>
                      <w:rFonts w:ascii="Times New Roman" w:hAnsi="Times New Roman" w:cs="Times New Roman"/>
                      <w:lang w:val="ru-RU"/>
                    </w:rPr>
                    <w:t>детского сада: </w:t>
                  </w:r>
                  <w:hyperlink r:id="rId13" w:tgtFrame="_blank" w:history="1">
                    <w:r w:rsidRPr="00C56A2A">
                      <w:rPr>
                        <w:rStyle w:val="a9"/>
                        <w:rFonts w:ascii="Times New Roman" w:hAnsi="Times New Roman" w:cs="Times New Roman"/>
                        <w:b/>
                        <w:bCs/>
                        <w:lang w:val="ru-RU"/>
                      </w:rPr>
                      <w:t>169.</w:t>
                    </w:r>
                    <w:r w:rsidRPr="00C56A2A">
                      <w:rPr>
                        <w:rStyle w:val="a9"/>
                        <w:rFonts w:ascii="Times New Roman" w:hAnsi="Times New Roman" w:cs="Times New Roman"/>
                        <w:b/>
                        <w:bCs/>
                      </w:rPr>
                      <w:t>detirkutsk</w:t>
                    </w:r>
                    <w:r w:rsidRPr="00C56A2A">
                      <w:rPr>
                        <w:rStyle w:val="a9"/>
                        <w:rFonts w:ascii="Times New Roman" w:hAnsi="Times New Roman" w:cs="Times New Roman"/>
                        <w:b/>
                        <w:bCs/>
                        <w:lang w:val="ru-RU"/>
                      </w:rPr>
                      <w:t>.</w:t>
                    </w:r>
                  </w:hyperlink>
                  <w:hyperlink r:id="rId14" w:anchor="6061079576612" w:history="1">
                    <w:r w:rsidRPr="00C56A2A">
                      <w:rPr>
                        <w:rStyle w:val="a9"/>
                        <w:rFonts w:ascii="Times New Roman" w:hAnsi="Times New Roman" w:cs="Times New Roman"/>
                        <w:b/>
                        <w:bCs/>
                      </w:rPr>
                      <w:t>ru</w:t>
                    </w:r>
                    <w:r w:rsidRPr="00C56A2A">
                      <w:rPr>
                        <w:rStyle w:val="a9"/>
                        <w:rFonts w:ascii="Times New Roman" w:hAnsi="Times New Roman" w:cs="Times New Roman"/>
                        <w:b/>
                        <w:bCs/>
                        <w:lang w:val="ru-RU"/>
                      </w:rPr>
                      <w:t> </w:t>
                    </w:r>
                  </w:hyperlink>
                  <w:r w:rsidRPr="00C56A2A">
                    <w:rPr>
                      <w:rFonts w:ascii="Times New Roman" w:hAnsi="Times New Roman" w:cs="Times New Roman"/>
                      <w:b/>
                      <w:bCs/>
                      <w:lang w:val="ru-RU"/>
                    </w:rPr>
                    <w:t>, </w:t>
                  </w:r>
                </w:p>
                <w:p w:rsidR="00C56A2A" w:rsidRPr="00E25A85" w:rsidRDefault="00C56A2A" w:rsidP="006316A3">
                  <w:pPr>
                    <w:pStyle w:val="ae"/>
                    <w:rPr>
                      <w:rFonts w:ascii="Times New Roman" w:hAnsi="Times New Roman" w:cs="Times New Roman"/>
                      <w:color w:val="FF0000"/>
                      <w:lang w:val="ru-RU"/>
                    </w:rPr>
                  </w:pPr>
                  <w:r w:rsidRPr="00E25A85">
                    <w:rPr>
                      <w:rFonts w:ascii="Times New Roman" w:hAnsi="Times New Roman" w:cs="Times New Roman"/>
                      <w:b/>
                      <w:bCs/>
                      <w:color w:val="FF0000"/>
                      <w:lang w:val="ru-RU"/>
                    </w:rPr>
                    <w:t>блог: mbdou169.blogspot.com</w:t>
                  </w:r>
                </w:p>
                <w:p w:rsidR="00E25A85" w:rsidRDefault="00E25A85" w:rsidP="006316A3">
                  <w:pPr>
                    <w:pStyle w:val="ae"/>
                    <w:rPr>
                      <w:rFonts w:ascii="Times New Roman" w:hAnsi="Times New Roman" w:cs="Times New Roman"/>
                      <w:b/>
                      <w:bCs/>
                      <w:lang w:val="ru-RU"/>
                    </w:rPr>
                  </w:pPr>
                </w:p>
                <w:p w:rsidR="00E77B0B" w:rsidRDefault="00C56A2A" w:rsidP="006316A3">
                  <w:pPr>
                    <w:pStyle w:val="ae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C56A2A">
                    <w:rPr>
                      <w:rFonts w:ascii="Times New Roman" w:hAnsi="Times New Roman" w:cs="Times New Roman"/>
                      <w:lang w:val="ru-RU"/>
                    </w:rPr>
                    <w:t xml:space="preserve">В ДОУ работает </w:t>
                  </w:r>
                  <w:r w:rsidRPr="00C56A2A">
                    <w:rPr>
                      <w:rFonts w:ascii="Times New Roman" w:hAnsi="Times New Roman" w:cs="Times New Roman"/>
                      <w:b/>
                      <w:lang w:val="ru-RU"/>
                    </w:rPr>
                    <w:t>6 возрастных групп</w:t>
                  </w:r>
                  <w:r w:rsidR="00E77B0B">
                    <w:rPr>
                      <w:rFonts w:ascii="Times New Roman" w:hAnsi="Times New Roman" w:cs="Times New Roman"/>
                      <w:b/>
                      <w:lang w:val="ru-RU"/>
                    </w:rPr>
                    <w:t>,</w:t>
                  </w:r>
                </w:p>
                <w:p w:rsidR="00E34FAD" w:rsidRDefault="00E77B0B" w:rsidP="006316A3">
                  <w:pPr>
                    <w:pStyle w:val="ae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ru-RU"/>
                    </w:rPr>
                    <w:t>из них – 2 группы для детей с тяжелыми нарушениями речи</w:t>
                  </w:r>
                  <w:r w:rsidR="00C56A2A" w:rsidRPr="00C56A2A">
                    <w:rPr>
                      <w:rFonts w:ascii="Times New Roman" w:hAnsi="Times New Roman" w:cs="Times New Roman"/>
                      <w:b/>
                      <w:lang w:val="ru-RU"/>
                    </w:rPr>
                    <w:t>.</w:t>
                  </w:r>
                </w:p>
                <w:p w:rsidR="00E25A85" w:rsidRPr="00E77B0B" w:rsidRDefault="00E25A85" w:rsidP="006316A3">
                  <w:pPr>
                    <w:pStyle w:val="ae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  <w:p w:rsidR="00E25A85" w:rsidRDefault="00C56A2A" w:rsidP="006316A3">
                  <w:pPr>
                    <w:pStyle w:val="ae"/>
                    <w:rPr>
                      <w:sz w:val="20"/>
                      <w:szCs w:val="20"/>
                      <w:lang w:val="ru-RU"/>
                    </w:rPr>
                  </w:pPr>
                  <w:r w:rsidRPr="00E25A85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ru-RU"/>
                    </w:rPr>
                    <w:t>Заведующая </w:t>
                  </w:r>
                  <w:r w:rsidRPr="00E25A85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 – </w:t>
                  </w:r>
                  <w:r w:rsidRPr="00E25A85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ru-RU"/>
                    </w:rPr>
                    <w:t xml:space="preserve">Спесивцева Галина Ильинична, </w:t>
                  </w:r>
                  <w:r w:rsidRPr="00E25A85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Почетный работник общего образования, педагогический стаж – 3</w:t>
                  </w:r>
                  <w:r w:rsidR="00D3623E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5 лет</w:t>
                  </w:r>
                  <w:r w:rsidRPr="00E25A85">
                    <w:rPr>
                      <w:sz w:val="20"/>
                      <w:szCs w:val="20"/>
                      <w:lang w:val="ru-RU"/>
                    </w:rPr>
                    <w:t>. </w:t>
                  </w:r>
                </w:p>
                <w:p w:rsidR="00E25A85" w:rsidRDefault="00D3623E" w:rsidP="006316A3">
                  <w:pPr>
                    <w:pStyle w:val="ae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ru-RU"/>
                    </w:rPr>
                    <w:t>Заместитель заведующего</w:t>
                  </w:r>
                  <w:r w:rsidR="00C56A2A" w:rsidRPr="00E25A85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 – </w:t>
                  </w:r>
                  <w:r w:rsidR="006316A3" w:rsidRPr="00E25A85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ru-RU"/>
                    </w:rPr>
                    <w:t xml:space="preserve">Фаузетдинова Людмила Владимировна, </w:t>
                  </w:r>
                  <w:r w:rsidR="006316A3" w:rsidRPr="00E25A85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Почетный работник общего образования, педагогический стаж – 3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</w:t>
                  </w:r>
                  <w:r w:rsidR="006316A3" w:rsidRPr="00E25A85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год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а</w:t>
                  </w:r>
                </w:p>
                <w:p w:rsidR="00C56A2A" w:rsidRPr="00C56A2A" w:rsidRDefault="00C56A2A" w:rsidP="00C56A2A">
                  <w:pPr>
                    <w:tabs>
                      <w:tab w:val="left" w:pos="11610"/>
                    </w:tabs>
                    <w:rPr>
                      <w:lang w:val="ru-RU"/>
                    </w:rPr>
                  </w:pPr>
                </w:p>
                <w:p w:rsidR="00C56A2A" w:rsidRPr="00E77B0B" w:rsidRDefault="00C56A2A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C56A2A" w:rsidRPr="00C56A2A" w:rsidRDefault="00C56A2A" w:rsidP="00C56A2A"/>
    <w:p w:rsidR="00C56A2A" w:rsidRPr="00C56A2A" w:rsidRDefault="00C56A2A" w:rsidP="00C56A2A"/>
    <w:p w:rsidR="00C56A2A" w:rsidRPr="00C56A2A" w:rsidRDefault="00C56A2A" w:rsidP="00C56A2A">
      <w:pPr>
        <w:rPr>
          <w:lang w:val="ru-RU"/>
        </w:rPr>
      </w:pPr>
    </w:p>
    <w:p w:rsidR="00C05BCF" w:rsidRPr="00C56A2A" w:rsidRDefault="00C05BCF" w:rsidP="00C56A2A">
      <w:pPr>
        <w:rPr>
          <w:lang w:val="ru-RU"/>
        </w:rPr>
        <w:sectPr w:rsidR="00C05BCF" w:rsidRPr="00C56A2A" w:rsidSect="007A150D">
          <w:pgSz w:w="16839" w:h="11907" w:orient="landscape" w:code="9"/>
          <w:pgMar w:top="720" w:right="720" w:bottom="720" w:left="720" w:header="720" w:footer="720" w:gutter="0"/>
          <w:cols w:space="720"/>
          <w:docGrid w:linePitch="360"/>
        </w:sectPr>
      </w:pPr>
    </w:p>
    <w:p w:rsidR="00C05BCF" w:rsidRDefault="00741ED9">
      <w:r>
        <w:rPr>
          <w:noProof/>
          <w:lang w:val="ru-RU" w:eastAsia="ru-RU"/>
        </w:rPr>
        <w:lastRenderedPageBreak/>
        <w:pict>
          <v:rect id="Rectangle 20" o:spid="_x0000_s1031" style="position:absolute;left:0;text-align:left;margin-left:567pt;margin-top:5.25pt;width:207pt;height:529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">
            <v:textbox>
              <w:txbxContent>
                <w:p w:rsidR="00E75D3D" w:rsidRPr="00E77B0B" w:rsidRDefault="00E25A85" w:rsidP="002B5C2F">
                  <w:pPr>
                    <w:ind w:firstLine="0"/>
                    <w:jc w:val="center"/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Созданы о</w:t>
                  </w:r>
                  <w:r w:rsidR="00E75D3D" w:rsidRPr="00E77B0B"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птимальные условия</w:t>
                  </w:r>
                </w:p>
                <w:p w:rsidR="00E75D3D" w:rsidRPr="00E77B0B" w:rsidRDefault="00E75D3D" w:rsidP="002B5C2F">
                  <w:pPr>
                    <w:ind w:firstLine="0"/>
                    <w:jc w:val="center"/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</w:pPr>
                  <w:r w:rsidRPr="00E77B0B"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для образовательной</w:t>
                  </w:r>
                </w:p>
                <w:p w:rsidR="00E75D3D" w:rsidRPr="00E77B0B" w:rsidRDefault="00E75D3D" w:rsidP="002B5C2F">
                  <w:pPr>
                    <w:ind w:firstLine="0"/>
                    <w:jc w:val="center"/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</w:pPr>
                  <w:r w:rsidRPr="00E77B0B"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деятельности с детьми</w:t>
                  </w:r>
                </w:p>
                <w:p w:rsidR="00E75D3D" w:rsidRDefault="00E75D3D">
                  <w:pPr>
                    <w:rPr>
                      <w:lang w:val="ru-RU"/>
                    </w:rPr>
                  </w:pPr>
                  <w:r w:rsidRPr="00E75D3D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733550" cy="1186113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550" cy="1186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5D3D" w:rsidRPr="00E367AA" w:rsidRDefault="00E75D3D" w:rsidP="00E75D3D">
                  <w:pPr>
                    <w:spacing w:line="276" w:lineRule="auto"/>
                    <w:ind w:firstLine="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367AA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бассейн</w:t>
                  </w:r>
                </w:p>
                <w:p w:rsidR="00E75D3D" w:rsidRDefault="00E75D3D">
                  <w:pPr>
                    <w:rPr>
                      <w:lang w:val="ru-RU"/>
                    </w:rPr>
                  </w:pPr>
                  <w:r w:rsidRPr="00E75D3D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866900" cy="1162237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11622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5D3D" w:rsidRPr="00E367AA" w:rsidRDefault="00E75D3D" w:rsidP="00E75D3D">
                  <w:pPr>
                    <w:spacing w:after="200"/>
                    <w:ind w:firstLine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367AA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музыкальный зал</w:t>
                  </w:r>
                  <w:r w:rsidR="00E367AA" w:rsidRPr="00E367AA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, </w:t>
                  </w:r>
                  <w:r w:rsidR="00E367AA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кабинет психолога</w:t>
                  </w:r>
                </w:p>
                <w:p w:rsidR="00E75D3D" w:rsidRDefault="00E75D3D">
                  <w:pPr>
                    <w:rPr>
                      <w:lang w:val="ru-RU"/>
                    </w:rPr>
                  </w:pPr>
                  <w:r w:rsidRPr="00E75D3D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007937" cy="1084857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914" cy="10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5D3D" w:rsidRPr="00E367AA" w:rsidRDefault="00E75D3D" w:rsidP="00E75D3D">
                  <w:pPr>
                    <w:spacing w:after="200" w:line="276" w:lineRule="auto"/>
                    <w:ind w:firstLine="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367AA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спортивный зал</w:t>
                  </w:r>
                  <w:r w:rsidR="00E367AA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, спортплощадка</w:t>
                  </w:r>
                </w:p>
                <w:p w:rsidR="00E75D3D" w:rsidRDefault="002B5C2F">
                  <w:pPr>
                    <w:rPr>
                      <w:lang w:val="ru-RU"/>
                    </w:rPr>
                  </w:pPr>
                  <w:r w:rsidRPr="002B5C2F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902884" cy="1181100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2884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5C2F" w:rsidRPr="00E367AA" w:rsidRDefault="002B5C2F" w:rsidP="002B5C2F">
                  <w:pPr>
                    <w:spacing w:after="200" w:line="276" w:lineRule="auto"/>
                    <w:ind w:firstLine="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367AA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участки для прогулок, </w:t>
                  </w:r>
                  <w:r w:rsidR="00E367AA" w:rsidRPr="00E367AA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кабинеты логопедов</w:t>
                  </w:r>
                  <w:r w:rsidR="00E25A85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, зона для релаксации</w:t>
                  </w:r>
                  <w:r w:rsidR="00E367AA" w:rsidRPr="00E367AA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и др.</w:t>
                  </w:r>
                </w:p>
                <w:p w:rsidR="002B5C2F" w:rsidRPr="00E75D3D" w:rsidRDefault="002B5C2F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/>
        </w:rPr>
        <w:pict>
          <v:rect id="Rectangle 21" o:spid="_x0000_s1032" style="position:absolute;left:0;text-align:left;margin-left:258.75pt;margin-top:5.25pt;width:269.25pt;height:529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">
            <v:textbox>
              <w:txbxContent>
                <w:p w:rsidR="002B5C2F" w:rsidRPr="00E77B0B" w:rsidRDefault="002B5C2F" w:rsidP="002B5C2F">
                  <w:pPr>
                    <w:ind w:firstLine="0"/>
                    <w:jc w:val="center"/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  <w:lang w:val="ru-RU"/>
                    </w:rPr>
                  </w:pPr>
                  <w:r w:rsidRPr="00E77B0B"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  <w:lang w:val="ru-RU"/>
                    </w:rPr>
                    <w:t>Приоритетное направление</w:t>
                  </w:r>
                </w:p>
                <w:p w:rsidR="002B5C2F" w:rsidRDefault="002B5C2F" w:rsidP="002B5C2F">
                  <w:pPr>
                    <w:ind w:firstLine="0"/>
                    <w:jc w:val="center"/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  <w:lang w:val="ru-RU"/>
                    </w:rPr>
                  </w:pPr>
                  <w:r w:rsidRPr="00E77B0B"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  <w:lang w:val="ru-RU"/>
                    </w:rPr>
                    <w:t>образовательной деятельности с детьми  –  физкультурно-оздоровительное</w:t>
                  </w:r>
                </w:p>
                <w:p w:rsidR="00E25A85" w:rsidRPr="00E77B0B" w:rsidRDefault="00E25A85" w:rsidP="002B5C2F">
                  <w:pPr>
                    <w:ind w:firstLine="0"/>
                    <w:jc w:val="center"/>
                    <w:rPr>
                      <w:rFonts w:ascii="Times New Roman" w:eastAsia="Calibri" w:hAnsi="Times New Roman" w:cs="Times New Roman"/>
                      <w:b/>
                      <w:color w:val="FF0000"/>
                      <w:sz w:val="28"/>
                      <w:lang w:val="ru-RU"/>
                    </w:rPr>
                  </w:pPr>
                </w:p>
                <w:p w:rsidR="002B5C2F" w:rsidRPr="002B5C2F" w:rsidRDefault="002B5C2F" w:rsidP="002B5C2F">
                  <w:pPr>
                    <w:ind w:firstLine="0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lang w:val="ru-RU"/>
                    </w:rPr>
                  </w:pPr>
                  <w:r w:rsidRPr="002B5C2F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704975" cy="1419225"/>
                        <wp:effectExtent l="19050" t="0" r="9525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975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5C2F" w:rsidRPr="00E25A85" w:rsidRDefault="002B5C2F" w:rsidP="002B5C2F">
                  <w:pPr>
                    <w:pStyle w:val="ae"/>
                    <w:numPr>
                      <w:ilvl w:val="0"/>
                      <w:numId w:val="5"/>
                    </w:num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25A85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Сохранение и укрепление </w:t>
                  </w:r>
                </w:p>
                <w:p w:rsidR="002B5C2F" w:rsidRPr="00E25A85" w:rsidRDefault="002B5C2F" w:rsidP="002B5C2F">
                  <w:pPr>
                    <w:pStyle w:val="ae"/>
                    <w:ind w:left="7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25A85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здоровья детей.</w:t>
                  </w:r>
                </w:p>
                <w:p w:rsidR="002B5C2F" w:rsidRPr="00E25A85" w:rsidRDefault="002B5C2F" w:rsidP="002B5C2F">
                  <w:pPr>
                    <w:pStyle w:val="ae"/>
                    <w:numPr>
                      <w:ilvl w:val="0"/>
                      <w:numId w:val="5"/>
                    </w:num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25A85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Привитие навыков двигательной</w:t>
                  </w:r>
                </w:p>
                <w:p w:rsidR="002B5C2F" w:rsidRPr="00E25A85" w:rsidRDefault="002B5C2F" w:rsidP="002B5C2F">
                  <w:pPr>
                    <w:pStyle w:val="ae"/>
                    <w:ind w:left="7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25A85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активности.</w:t>
                  </w:r>
                </w:p>
                <w:p w:rsidR="002B5C2F" w:rsidRPr="00E25A85" w:rsidRDefault="002B5C2F" w:rsidP="00E34FAD">
                  <w:pPr>
                    <w:pStyle w:val="ae"/>
                    <w:numPr>
                      <w:ilvl w:val="0"/>
                      <w:numId w:val="5"/>
                    </w:num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25A85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Воспитание осознанного отношения детей к здоровью и жизни человека,</w:t>
                  </w:r>
                  <w:r w:rsidR="00E34FAD" w:rsidRPr="00E25A85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E25A85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готовности к ЗОЖ.</w:t>
                  </w:r>
                </w:p>
                <w:p w:rsidR="002B5C2F" w:rsidRPr="00E25A85" w:rsidRDefault="002B5C2F" w:rsidP="002B5C2F">
                  <w:pPr>
                    <w:pStyle w:val="ae"/>
                    <w:numPr>
                      <w:ilvl w:val="0"/>
                      <w:numId w:val="5"/>
                    </w:num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25A85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Формирование компетентностей, позволяющих дошкольникам </w:t>
                  </w:r>
                </w:p>
                <w:p w:rsidR="002B5C2F" w:rsidRPr="00E25A85" w:rsidRDefault="002B5C2F" w:rsidP="002B5C2F">
                  <w:pPr>
                    <w:pStyle w:val="ae"/>
                    <w:ind w:left="7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25A85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самостоятельно и эффективно </w:t>
                  </w:r>
                </w:p>
                <w:p w:rsidR="002B5C2F" w:rsidRPr="00E25A85" w:rsidRDefault="002B5C2F" w:rsidP="002B5C2F">
                  <w:pPr>
                    <w:pStyle w:val="ae"/>
                    <w:ind w:left="7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25A85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решать задачи ЗОЖ и </w:t>
                  </w:r>
                </w:p>
                <w:p w:rsidR="002B5C2F" w:rsidRDefault="002B5C2F" w:rsidP="002B5C2F">
                  <w:pPr>
                    <w:pStyle w:val="ae"/>
                    <w:ind w:left="7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25A85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безопасного поведения.</w:t>
                  </w:r>
                </w:p>
                <w:p w:rsidR="00744E4C" w:rsidRDefault="00744E4C" w:rsidP="002B5C2F">
                  <w:pPr>
                    <w:pStyle w:val="ae"/>
                    <w:ind w:left="7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744E4C" w:rsidRPr="00744E4C" w:rsidRDefault="00744E4C" w:rsidP="00744E4C">
                  <w:pPr>
                    <w:pStyle w:val="ae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744E4C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  <w:t>С 2017г. – Муниципальная ресурсная площадка по теме:</w:t>
                  </w:r>
                </w:p>
                <w:p w:rsidR="00744E4C" w:rsidRPr="00E25A85" w:rsidRDefault="00744E4C" w:rsidP="002B5C2F">
                  <w:pPr>
                    <w:pStyle w:val="ae"/>
                    <w:ind w:left="7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2B5C2F" w:rsidRPr="00744E4C" w:rsidRDefault="00744E4C" w:rsidP="002B5C2F">
                  <w:pPr>
                    <w:pStyle w:val="ae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744E4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«Развитие здоровьеформирующего потенциала дошкольного учреждения на основе социального партнерства с ДОО города»</w:t>
                  </w:r>
                </w:p>
                <w:p w:rsidR="00E75D3D" w:rsidRPr="00744E4C" w:rsidRDefault="00E75D3D" w:rsidP="002B5C2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 w:eastAsia="ru-RU"/>
        </w:rPr>
        <w:pict>
          <v:rect id="Rectangle 22" o:spid="_x0000_s1033" style="position:absolute;left:0;text-align:left;margin-left:2.25pt;margin-top:5.25pt;width:234pt;height:529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">
            <v:textbox>
              <w:txbxContent>
                <w:p w:rsidR="00E77B0B" w:rsidRDefault="00E77B0B" w:rsidP="00E34FAD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</w:pPr>
                </w:p>
                <w:p w:rsidR="00E34FAD" w:rsidRPr="00E77B0B" w:rsidRDefault="00E34FAD" w:rsidP="00E34FAD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</w:pPr>
                  <w:r w:rsidRPr="00E77B0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МБДОУ работает в соответствии с ФГОС дошкольного образования.</w:t>
                  </w:r>
                </w:p>
                <w:p w:rsidR="00E77B0B" w:rsidRDefault="00E77B0B" w:rsidP="004F3FB2">
                  <w:pPr>
                    <w:ind w:firstLine="0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E75D3D" w:rsidRDefault="00E34FAD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Цель работы: </w:t>
                  </w:r>
                </w:p>
                <w:p w:rsidR="00E77B0B" w:rsidRDefault="00E77B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E77B0B" w:rsidRPr="00E25A85" w:rsidRDefault="00E77B0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25A8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-создание 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</w:t>
                  </w:r>
                  <w:r w:rsidR="00D362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 для сохранения и преумножения здоровья</w:t>
                  </w:r>
                  <w:r w:rsidRPr="00E25A8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на основе сотрудничества со взрослыми и сверстниками и соответствующим возрасту видам деят</w:t>
                  </w:r>
                  <w:r w:rsidR="00D3623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ельности.</w:t>
                  </w:r>
                </w:p>
                <w:p w:rsidR="00E77B0B" w:rsidRPr="00E25A85" w:rsidRDefault="00E77B0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4F3FB2" w:rsidRDefault="004F3FB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E25A85" w:rsidRDefault="00E25A85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E25A85" w:rsidRDefault="00E25A85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E77B0B" w:rsidRPr="00E34FAD" w:rsidRDefault="004F3FB2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4F3FB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>
                        <wp:extent cx="2466975" cy="2095500"/>
                        <wp:effectExtent l="19050" t="0" r="9525" b="0"/>
                        <wp:docPr id="3" name="Рисунок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1626" cy="2099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05BCF" w:rsidRDefault="00C05BCF">
      <w:pPr>
        <w:pStyle w:val="SectionHeading1"/>
      </w:pPr>
    </w:p>
    <w:p w:rsidR="00C05BCF" w:rsidRDefault="00C05BCF">
      <w:pPr>
        <w:pStyle w:val="BrochureCopy"/>
      </w:pPr>
    </w:p>
    <w:p w:rsidR="00C05BCF" w:rsidRDefault="00C05BCF">
      <w:pPr>
        <w:pStyle w:val="SectionHeading2"/>
      </w:pPr>
    </w:p>
    <w:p w:rsidR="00C05BCF" w:rsidRDefault="00C05BCF">
      <w:pPr>
        <w:pStyle w:val="BrochureCopy"/>
      </w:pPr>
    </w:p>
    <w:p w:rsidR="00C05BCF" w:rsidRDefault="00C05BCF">
      <w:pPr>
        <w:pStyle w:val="SectionHeading2"/>
      </w:pPr>
    </w:p>
    <w:p w:rsidR="00C05BCF" w:rsidRDefault="00C05BCF" w:rsidP="00E75D3D">
      <w:pPr>
        <w:pStyle w:val="BrochureCopy"/>
        <w:jc w:val="right"/>
      </w:pPr>
    </w:p>
    <w:p w:rsidR="00C05BCF" w:rsidRDefault="00C05BCF">
      <w:pPr>
        <w:pStyle w:val="SectionHeading2"/>
      </w:pPr>
    </w:p>
    <w:p w:rsidR="00C05BCF" w:rsidRDefault="00C05BCF">
      <w:pPr>
        <w:pStyle w:val="BrochureCopy"/>
      </w:pPr>
    </w:p>
    <w:p w:rsidR="00C05BCF" w:rsidRDefault="00C05BCF">
      <w:pPr>
        <w:pStyle w:val="SectionHeading1"/>
      </w:pPr>
    </w:p>
    <w:p w:rsidR="00C05BCF" w:rsidRDefault="00C05BCF">
      <w:pPr>
        <w:pStyle w:val="BrochureCopy"/>
      </w:pPr>
    </w:p>
    <w:p w:rsidR="00146FB6" w:rsidRDefault="00146FB6" w:rsidP="00146FB6">
      <w:pPr>
        <w:pStyle w:val="SectionHeading2"/>
      </w:pPr>
    </w:p>
    <w:p w:rsidR="00C05BCF" w:rsidRDefault="00C05BCF">
      <w:pPr>
        <w:pStyle w:val="BrochureCopy"/>
      </w:pPr>
    </w:p>
    <w:sectPr w:rsidR="00C05BCF" w:rsidSect="00D8788D">
      <w:pgSz w:w="16839" w:h="11907" w:orient="landscape" w:code="9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D02" w:rsidRDefault="00E16D02" w:rsidP="006316A3">
      <w:r>
        <w:separator/>
      </w:r>
    </w:p>
  </w:endnote>
  <w:endnote w:type="continuationSeparator" w:id="0">
    <w:p w:rsidR="00E16D02" w:rsidRDefault="00E16D02" w:rsidP="006316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D02" w:rsidRDefault="00E16D02" w:rsidP="006316A3">
      <w:r>
        <w:separator/>
      </w:r>
    </w:p>
  </w:footnote>
  <w:footnote w:type="continuationSeparator" w:id="0">
    <w:p w:rsidR="00E16D02" w:rsidRDefault="00E16D02" w:rsidP="006316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8950B23"/>
    <w:multiLevelType w:val="hybridMultilevel"/>
    <w:tmpl w:val="5476C910"/>
    <w:lvl w:ilvl="0" w:tplc="096E454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A22658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F68E0A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E4D55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F88366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1DC8C5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5038F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C7A1C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4BCE07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BC35512"/>
    <w:multiLevelType w:val="hybridMultilevel"/>
    <w:tmpl w:val="D34E0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5653FE"/>
    <w:multiLevelType w:val="hybridMultilevel"/>
    <w:tmpl w:val="1C5C6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5004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46FB6"/>
    <w:rsid w:val="000B30A1"/>
    <w:rsid w:val="00146FB6"/>
    <w:rsid w:val="0020008E"/>
    <w:rsid w:val="002207D3"/>
    <w:rsid w:val="00272332"/>
    <w:rsid w:val="002B5C2F"/>
    <w:rsid w:val="002D1403"/>
    <w:rsid w:val="00366ABD"/>
    <w:rsid w:val="003C762F"/>
    <w:rsid w:val="003E72BE"/>
    <w:rsid w:val="003F1ED7"/>
    <w:rsid w:val="004F3FB2"/>
    <w:rsid w:val="00504DCC"/>
    <w:rsid w:val="005E72CB"/>
    <w:rsid w:val="006316A3"/>
    <w:rsid w:val="006C757F"/>
    <w:rsid w:val="00741ED9"/>
    <w:rsid w:val="00744E4C"/>
    <w:rsid w:val="00780328"/>
    <w:rsid w:val="007A150D"/>
    <w:rsid w:val="007E5D1A"/>
    <w:rsid w:val="008164D4"/>
    <w:rsid w:val="00AD5EE5"/>
    <w:rsid w:val="00B01FC6"/>
    <w:rsid w:val="00C01334"/>
    <w:rsid w:val="00C05BCF"/>
    <w:rsid w:val="00C56A2A"/>
    <w:rsid w:val="00D3623E"/>
    <w:rsid w:val="00D8788D"/>
    <w:rsid w:val="00DB1A0F"/>
    <w:rsid w:val="00DE47EA"/>
    <w:rsid w:val="00E16D02"/>
    <w:rsid w:val="00E25A85"/>
    <w:rsid w:val="00E34FAD"/>
    <w:rsid w:val="00E367AA"/>
    <w:rsid w:val="00E75D3D"/>
    <w:rsid w:val="00E77B0B"/>
    <w:rsid w:val="00F03EB3"/>
    <w:rsid w:val="00F44BB2"/>
    <w:rsid w:val="00FC0D74"/>
    <w:rsid w:val="00FC3633"/>
    <w:rsid w:val="00FD6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A2A"/>
  </w:style>
  <w:style w:type="paragraph" w:styleId="1">
    <w:name w:val="heading 1"/>
    <w:basedOn w:val="a"/>
    <w:next w:val="a"/>
    <w:link w:val="10"/>
    <w:uiPriority w:val="9"/>
    <w:qFormat/>
    <w:rsid w:val="00C56A2A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6A2A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6A2A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6A2A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6A2A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6A2A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6A2A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6A2A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6A2A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rsid w:val="008164D4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C56A2A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C56A2A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5">
    <w:name w:val="caption"/>
    <w:basedOn w:val="a"/>
    <w:next w:val="a"/>
    <w:uiPriority w:val="35"/>
    <w:semiHidden/>
    <w:unhideWhenUsed/>
    <w:qFormat/>
    <w:rsid w:val="00C56A2A"/>
    <w:rPr>
      <w:b/>
      <w:bCs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164D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4D4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rsid w:val="008164D4"/>
    <w:pPr>
      <w:spacing w:before="60" w:after="120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a"/>
    <w:rsid w:val="008164D4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a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a"/>
    <w:rsid w:val="008164D4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rsid w:val="008164D4"/>
    <w:rPr>
      <w:sz w:val="28"/>
    </w:rPr>
  </w:style>
  <w:style w:type="paragraph" w:customStyle="1" w:styleId="CaptionHeading">
    <w:name w:val="Caption Heading"/>
    <w:basedOn w:val="a"/>
    <w:rsid w:val="008164D4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a"/>
    <w:rsid w:val="008164D4"/>
    <w:pPr>
      <w:spacing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a"/>
    <w:rsid w:val="008164D4"/>
    <w:rPr>
      <w:color w:val="4F81BD" w:themeColor="accent1"/>
      <w:sz w:val="18"/>
    </w:rPr>
  </w:style>
  <w:style w:type="paragraph" w:customStyle="1" w:styleId="ContactInformationHeading">
    <w:name w:val="Contact Information Heading"/>
    <w:basedOn w:val="a"/>
    <w:rsid w:val="008164D4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a"/>
    <w:rsid w:val="008164D4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rsid w:val="008164D4"/>
    <w:pPr>
      <w:numPr>
        <w:numId w:val="1"/>
      </w:numPr>
    </w:pPr>
  </w:style>
  <w:style w:type="paragraph" w:customStyle="1" w:styleId="D3698C1BF2294BD59E4F83170C820D561">
    <w:name w:val="D3698C1BF2294BD59E4F83170C820D561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8164D4"/>
    <w:pPr>
      <w:spacing w:before="240" w:after="80"/>
    </w:pPr>
    <w:rPr>
      <w:color w:val="4F81BD" w:themeColor="accent1"/>
    </w:rPr>
  </w:style>
  <w:style w:type="character" w:styleId="a8">
    <w:name w:val="Placeholder Text"/>
    <w:basedOn w:val="a0"/>
    <w:uiPriority w:val="99"/>
    <w:semiHidden/>
    <w:rsid w:val="003E72BE"/>
    <w:rPr>
      <w:color w:val="808080"/>
    </w:rPr>
  </w:style>
  <w:style w:type="character" w:styleId="a9">
    <w:name w:val="Hyperlink"/>
    <w:basedOn w:val="a0"/>
    <w:uiPriority w:val="99"/>
    <w:unhideWhenUsed/>
    <w:rsid w:val="00C56A2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56A2A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56A2A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56A2A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56A2A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56A2A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C56A2A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C56A2A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56A2A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56A2A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a">
    <w:name w:val="Subtitle"/>
    <w:basedOn w:val="a"/>
    <w:next w:val="a"/>
    <w:link w:val="ab"/>
    <w:uiPriority w:val="11"/>
    <w:qFormat/>
    <w:rsid w:val="00C56A2A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C56A2A"/>
    <w:rPr>
      <w:i/>
      <w:iCs/>
      <w:sz w:val="24"/>
      <w:szCs w:val="24"/>
    </w:rPr>
  </w:style>
  <w:style w:type="character" w:styleId="ac">
    <w:name w:val="Strong"/>
    <w:basedOn w:val="a0"/>
    <w:uiPriority w:val="22"/>
    <w:qFormat/>
    <w:rsid w:val="00C56A2A"/>
    <w:rPr>
      <w:b/>
      <w:bCs/>
      <w:spacing w:val="0"/>
    </w:rPr>
  </w:style>
  <w:style w:type="character" w:styleId="ad">
    <w:name w:val="Emphasis"/>
    <w:uiPriority w:val="20"/>
    <w:qFormat/>
    <w:rsid w:val="00C56A2A"/>
    <w:rPr>
      <w:b/>
      <w:bCs/>
      <w:i/>
      <w:iCs/>
      <w:color w:val="5A5A5A" w:themeColor="text1" w:themeTint="A5"/>
    </w:rPr>
  </w:style>
  <w:style w:type="paragraph" w:styleId="ae">
    <w:name w:val="No Spacing"/>
    <w:basedOn w:val="a"/>
    <w:link w:val="af"/>
    <w:uiPriority w:val="1"/>
    <w:qFormat/>
    <w:rsid w:val="00C56A2A"/>
    <w:pPr>
      <w:ind w:firstLine="0"/>
    </w:pPr>
  </w:style>
  <w:style w:type="character" w:customStyle="1" w:styleId="af">
    <w:name w:val="Без интервала Знак"/>
    <w:basedOn w:val="a0"/>
    <w:link w:val="ae"/>
    <w:uiPriority w:val="1"/>
    <w:rsid w:val="00C56A2A"/>
  </w:style>
  <w:style w:type="paragraph" w:styleId="af0">
    <w:name w:val="List Paragraph"/>
    <w:basedOn w:val="a"/>
    <w:uiPriority w:val="34"/>
    <w:qFormat/>
    <w:rsid w:val="00C56A2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56A2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C56A2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1">
    <w:name w:val="Intense Quote"/>
    <w:basedOn w:val="a"/>
    <w:next w:val="a"/>
    <w:link w:val="af2"/>
    <w:uiPriority w:val="30"/>
    <w:qFormat/>
    <w:rsid w:val="00C56A2A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2">
    <w:name w:val="Выделенная цитата Знак"/>
    <w:basedOn w:val="a0"/>
    <w:link w:val="af1"/>
    <w:uiPriority w:val="30"/>
    <w:rsid w:val="00C56A2A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3">
    <w:name w:val="Subtle Emphasis"/>
    <w:uiPriority w:val="19"/>
    <w:qFormat/>
    <w:rsid w:val="00C56A2A"/>
    <w:rPr>
      <w:i/>
      <w:iCs/>
      <w:color w:val="5A5A5A" w:themeColor="text1" w:themeTint="A5"/>
    </w:rPr>
  </w:style>
  <w:style w:type="character" w:styleId="af4">
    <w:name w:val="Intense Emphasis"/>
    <w:uiPriority w:val="21"/>
    <w:qFormat/>
    <w:rsid w:val="00C56A2A"/>
    <w:rPr>
      <w:b/>
      <w:bCs/>
      <w:i/>
      <w:iCs/>
      <w:color w:val="4F81BD" w:themeColor="accent1"/>
      <w:sz w:val="22"/>
      <w:szCs w:val="22"/>
    </w:rPr>
  </w:style>
  <w:style w:type="character" w:styleId="af5">
    <w:name w:val="Subtle Reference"/>
    <w:uiPriority w:val="31"/>
    <w:qFormat/>
    <w:rsid w:val="00C56A2A"/>
    <w:rPr>
      <w:color w:val="auto"/>
      <w:u w:val="single" w:color="9BBB59" w:themeColor="accent3"/>
    </w:rPr>
  </w:style>
  <w:style w:type="character" w:styleId="af6">
    <w:name w:val="Intense Reference"/>
    <w:basedOn w:val="a0"/>
    <w:uiPriority w:val="32"/>
    <w:qFormat/>
    <w:rsid w:val="00C56A2A"/>
    <w:rPr>
      <w:b/>
      <w:bCs/>
      <w:color w:val="76923C" w:themeColor="accent3" w:themeShade="BF"/>
      <w:u w:val="single" w:color="9BBB59" w:themeColor="accent3"/>
    </w:rPr>
  </w:style>
  <w:style w:type="character" w:styleId="af7">
    <w:name w:val="Book Title"/>
    <w:basedOn w:val="a0"/>
    <w:uiPriority w:val="33"/>
    <w:qFormat/>
    <w:rsid w:val="00C56A2A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8">
    <w:name w:val="TOC Heading"/>
    <w:basedOn w:val="1"/>
    <w:next w:val="a"/>
    <w:uiPriority w:val="39"/>
    <w:semiHidden/>
    <w:unhideWhenUsed/>
    <w:qFormat/>
    <w:rsid w:val="00C56A2A"/>
    <w:pPr>
      <w:outlineLvl w:val="9"/>
    </w:pPr>
    <w:rPr>
      <w:lang w:bidi="en-US"/>
    </w:rPr>
  </w:style>
  <w:style w:type="paragraph" w:styleId="af9">
    <w:name w:val="header"/>
    <w:basedOn w:val="a"/>
    <w:link w:val="afa"/>
    <w:uiPriority w:val="99"/>
    <w:unhideWhenUsed/>
    <w:rsid w:val="006316A3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6316A3"/>
  </w:style>
  <w:style w:type="paragraph" w:styleId="afb">
    <w:name w:val="footer"/>
    <w:basedOn w:val="a"/>
    <w:link w:val="afc"/>
    <w:uiPriority w:val="99"/>
    <w:unhideWhenUsed/>
    <w:rsid w:val="006316A3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6316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A2A"/>
  </w:style>
  <w:style w:type="paragraph" w:styleId="1">
    <w:name w:val="heading 1"/>
    <w:basedOn w:val="a"/>
    <w:next w:val="a"/>
    <w:link w:val="10"/>
    <w:uiPriority w:val="9"/>
    <w:qFormat/>
    <w:rsid w:val="00C56A2A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6A2A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6A2A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6A2A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6A2A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6A2A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6A2A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6A2A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6A2A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rsid w:val="008164D4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C56A2A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C56A2A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5">
    <w:name w:val="caption"/>
    <w:basedOn w:val="a"/>
    <w:next w:val="a"/>
    <w:uiPriority w:val="35"/>
    <w:semiHidden/>
    <w:unhideWhenUsed/>
    <w:qFormat/>
    <w:rsid w:val="00C56A2A"/>
    <w:rPr>
      <w:b/>
      <w:bCs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164D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4D4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rsid w:val="008164D4"/>
    <w:pPr>
      <w:spacing w:before="60" w:after="120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a"/>
    <w:rsid w:val="008164D4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a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a"/>
    <w:rsid w:val="008164D4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rsid w:val="008164D4"/>
    <w:rPr>
      <w:sz w:val="28"/>
    </w:rPr>
  </w:style>
  <w:style w:type="paragraph" w:customStyle="1" w:styleId="CaptionHeading">
    <w:name w:val="Caption Heading"/>
    <w:basedOn w:val="a"/>
    <w:rsid w:val="008164D4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a"/>
    <w:rsid w:val="008164D4"/>
    <w:pPr>
      <w:spacing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a"/>
    <w:rsid w:val="008164D4"/>
    <w:rPr>
      <w:color w:val="4F81BD" w:themeColor="accent1"/>
      <w:sz w:val="18"/>
    </w:rPr>
  </w:style>
  <w:style w:type="paragraph" w:customStyle="1" w:styleId="ContactInformationHeading">
    <w:name w:val="Contact Information Heading"/>
    <w:basedOn w:val="a"/>
    <w:rsid w:val="008164D4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a"/>
    <w:rsid w:val="008164D4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rsid w:val="008164D4"/>
    <w:pPr>
      <w:numPr>
        <w:numId w:val="1"/>
      </w:numPr>
    </w:pPr>
  </w:style>
  <w:style w:type="paragraph" w:customStyle="1" w:styleId="D3698C1BF2294BD59E4F83170C820D561">
    <w:name w:val="D3698C1BF2294BD59E4F83170C820D561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8164D4"/>
    <w:pPr>
      <w:spacing w:before="240" w:after="80"/>
    </w:pPr>
    <w:rPr>
      <w:color w:val="4F81BD" w:themeColor="accent1"/>
    </w:rPr>
  </w:style>
  <w:style w:type="character" w:styleId="a8">
    <w:name w:val="Placeholder Text"/>
    <w:basedOn w:val="a0"/>
    <w:uiPriority w:val="99"/>
    <w:semiHidden/>
    <w:rsid w:val="003E72BE"/>
    <w:rPr>
      <w:color w:val="808080"/>
    </w:rPr>
  </w:style>
  <w:style w:type="character" w:styleId="a9">
    <w:name w:val="Hyperlink"/>
    <w:basedOn w:val="a0"/>
    <w:uiPriority w:val="99"/>
    <w:unhideWhenUsed/>
    <w:rsid w:val="00C56A2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56A2A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56A2A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56A2A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56A2A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56A2A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C56A2A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C56A2A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56A2A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56A2A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a">
    <w:name w:val="Subtitle"/>
    <w:basedOn w:val="a"/>
    <w:next w:val="a"/>
    <w:link w:val="ab"/>
    <w:uiPriority w:val="11"/>
    <w:qFormat/>
    <w:rsid w:val="00C56A2A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C56A2A"/>
    <w:rPr>
      <w:i/>
      <w:iCs/>
      <w:sz w:val="24"/>
      <w:szCs w:val="24"/>
    </w:rPr>
  </w:style>
  <w:style w:type="character" w:styleId="ac">
    <w:name w:val="Strong"/>
    <w:basedOn w:val="a0"/>
    <w:uiPriority w:val="22"/>
    <w:qFormat/>
    <w:rsid w:val="00C56A2A"/>
    <w:rPr>
      <w:b/>
      <w:bCs/>
      <w:spacing w:val="0"/>
    </w:rPr>
  </w:style>
  <w:style w:type="character" w:styleId="ad">
    <w:name w:val="Emphasis"/>
    <w:uiPriority w:val="20"/>
    <w:qFormat/>
    <w:rsid w:val="00C56A2A"/>
    <w:rPr>
      <w:b/>
      <w:bCs/>
      <w:i/>
      <w:iCs/>
      <w:color w:val="5A5A5A" w:themeColor="text1" w:themeTint="A5"/>
    </w:rPr>
  </w:style>
  <w:style w:type="paragraph" w:styleId="ae">
    <w:name w:val="No Spacing"/>
    <w:basedOn w:val="a"/>
    <w:link w:val="af"/>
    <w:uiPriority w:val="1"/>
    <w:qFormat/>
    <w:rsid w:val="00C56A2A"/>
    <w:pPr>
      <w:ind w:firstLine="0"/>
    </w:pPr>
  </w:style>
  <w:style w:type="character" w:customStyle="1" w:styleId="af">
    <w:name w:val="Без интервала Знак"/>
    <w:basedOn w:val="a0"/>
    <w:link w:val="ae"/>
    <w:uiPriority w:val="1"/>
    <w:rsid w:val="00C56A2A"/>
  </w:style>
  <w:style w:type="paragraph" w:styleId="af0">
    <w:name w:val="List Paragraph"/>
    <w:basedOn w:val="a"/>
    <w:uiPriority w:val="34"/>
    <w:qFormat/>
    <w:rsid w:val="00C56A2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56A2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C56A2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1">
    <w:name w:val="Intense Quote"/>
    <w:basedOn w:val="a"/>
    <w:next w:val="a"/>
    <w:link w:val="af2"/>
    <w:uiPriority w:val="30"/>
    <w:qFormat/>
    <w:rsid w:val="00C56A2A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2">
    <w:name w:val="Выделенная цитата Знак"/>
    <w:basedOn w:val="a0"/>
    <w:link w:val="af1"/>
    <w:uiPriority w:val="30"/>
    <w:rsid w:val="00C56A2A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3">
    <w:name w:val="Subtle Emphasis"/>
    <w:uiPriority w:val="19"/>
    <w:qFormat/>
    <w:rsid w:val="00C56A2A"/>
    <w:rPr>
      <w:i/>
      <w:iCs/>
      <w:color w:val="5A5A5A" w:themeColor="text1" w:themeTint="A5"/>
    </w:rPr>
  </w:style>
  <w:style w:type="character" w:styleId="af4">
    <w:name w:val="Intense Emphasis"/>
    <w:uiPriority w:val="21"/>
    <w:qFormat/>
    <w:rsid w:val="00C56A2A"/>
    <w:rPr>
      <w:b/>
      <w:bCs/>
      <w:i/>
      <w:iCs/>
      <w:color w:val="4F81BD" w:themeColor="accent1"/>
      <w:sz w:val="22"/>
      <w:szCs w:val="22"/>
    </w:rPr>
  </w:style>
  <w:style w:type="character" w:styleId="af5">
    <w:name w:val="Subtle Reference"/>
    <w:uiPriority w:val="31"/>
    <w:qFormat/>
    <w:rsid w:val="00C56A2A"/>
    <w:rPr>
      <w:color w:val="auto"/>
      <w:u w:val="single" w:color="9BBB59" w:themeColor="accent3"/>
    </w:rPr>
  </w:style>
  <w:style w:type="character" w:styleId="af6">
    <w:name w:val="Intense Reference"/>
    <w:basedOn w:val="a0"/>
    <w:uiPriority w:val="32"/>
    <w:qFormat/>
    <w:rsid w:val="00C56A2A"/>
    <w:rPr>
      <w:b/>
      <w:bCs/>
      <w:color w:val="76923C" w:themeColor="accent3" w:themeShade="BF"/>
      <w:u w:val="single" w:color="9BBB59" w:themeColor="accent3"/>
    </w:rPr>
  </w:style>
  <w:style w:type="character" w:styleId="af7">
    <w:name w:val="Book Title"/>
    <w:basedOn w:val="a0"/>
    <w:uiPriority w:val="33"/>
    <w:qFormat/>
    <w:rsid w:val="00C56A2A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8">
    <w:name w:val="TOC Heading"/>
    <w:basedOn w:val="1"/>
    <w:next w:val="a"/>
    <w:uiPriority w:val="39"/>
    <w:semiHidden/>
    <w:unhideWhenUsed/>
    <w:qFormat/>
    <w:rsid w:val="00C56A2A"/>
    <w:pPr>
      <w:outlineLvl w:val="9"/>
    </w:pPr>
    <w:rPr>
      <w:lang w:bidi="en-US"/>
    </w:rPr>
  </w:style>
  <w:style w:type="paragraph" w:styleId="af9">
    <w:name w:val="header"/>
    <w:basedOn w:val="a"/>
    <w:link w:val="afa"/>
    <w:uiPriority w:val="99"/>
    <w:unhideWhenUsed/>
    <w:rsid w:val="006316A3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6316A3"/>
  </w:style>
  <w:style w:type="paragraph" w:styleId="afb">
    <w:name w:val="footer"/>
    <w:basedOn w:val="a"/>
    <w:link w:val="afc"/>
    <w:uiPriority w:val="99"/>
    <w:unhideWhenUsed/>
    <w:rsid w:val="006316A3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6316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169.detirkutsk.ru/" TargetMode="External"/><Relationship Id="rId18" Type="http://schemas.openxmlformats.org/officeDocument/2006/relationships/image" Target="media/image7.wmf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detsad_169@mail.ru" TargetMode="External"/><Relationship Id="rId17" Type="http://schemas.openxmlformats.org/officeDocument/2006/relationships/image" Target="media/image6.wmf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wm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www.169.detirkutsk.ru/" TargetMode="External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8;&#1088;&#1080;&#1096;&#1082;&#1072;\AppData\Roaming\Microsoft\&#1064;&#1072;&#1073;&#1083;&#1086;&#1085;&#1099;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450EE2A442E4C72AA10B3D02AF5AC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F6C7E9-6FE5-4EA3-BDA6-EDE3E080BF72}"/>
      </w:docPartPr>
      <w:docPartBody>
        <w:p w:rsidR="00F039E5" w:rsidRDefault="00C41E88">
          <w:pPr>
            <w:pStyle w:val="4450EE2A442E4C72AA10B3D02AF5AC71"/>
          </w:pPr>
          <w:r>
            <w:t>[Adventure Works]</w:t>
          </w:r>
        </w:p>
      </w:docPartBody>
    </w:docPart>
    <w:docPart>
      <w:docPartPr>
        <w:name w:val="E01F1AA9AB8F4D7A8CDE9075C438AD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20BCB5-CDDC-454B-AF66-7812720EBFB2}"/>
      </w:docPartPr>
      <w:docPartBody>
        <w:p w:rsidR="00F039E5" w:rsidRDefault="00C41E88">
          <w:pPr>
            <w:pStyle w:val="E01F1AA9AB8F4D7A8CDE9075C438ADD1"/>
          </w:pPr>
          <w:r>
            <w:t>[Почтовый адрес]</w:t>
          </w:r>
        </w:p>
      </w:docPartBody>
    </w:docPart>
    <w:docPart>
      <w:docPartPr>
        <w:name w:val="E8ECB11AB900495E9B8A67B9F7280A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CF13F7-06A3-4353-9BAA-61F0B8FD5E18}"/>
      </w:docPartPr>
      <w:docPartBody>
        <w:p w:rsidR="00F039E5" w:rsidRDefault="00C41E88">
          <w:pPr>
            <w:pStyle w:val="E8ECB11AB900495E9B8A67B9F7280A85"/>
          </w:pPr>
          <w:r>
            <w:t>[Номер телефона]</w:t>
          </w:r>
        </w:p>
      </w:docPartBody>
    </w:docPart>
    <w:docPart>
      <w:docPartPr>
        <w:name w:val="26437BAE34B34D51985D79FABDD65A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AC3DAA-8B0C-435D-A106-E290CC1B70BB}"/>
      </w:docPartPr>
      <w:docPartBody>
        <w:p w:rsidR="00F039E5" w:rsidRDefault="00C41E88">
          <w:pPr>
            <w:pStyle w:val="26437BAE34B34D51985D79FABDD65A2A"/>
          </w:pPr>
          <w:r>
            <w:t>[Номер факса]</w:t>
          </w:r>
        </w:p>
      </w:docPartBody>
    </w:docPart>
    <w:docPart>
      <w:docPartPr>
        <w:name w:val="A56DD524E8794F768774F2DD5774BA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237F9B-3902-4D07-B69E-4A2C5C809BD5}"/>
      </w:docPartPr>
      <w:docPartBody>
        <w:p w:rsidR="00F039E5" w:rsidRDefault="00C41E88">
          <w:pPr>
            <w:pStyle w:val="A56DD524E8794F768774F2DD5774BA2E"/>
          </w:pPr>
          <w:r>
            <w:t>[www.adventureworks.com]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41E88"/>
    <w:rsid w:val="00197ED8"/>
    <w:rsid w:val="00A160ED"/>
    <w:rsid w:val="00C41E88"/>
    <w:rsid w:val="00F03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A933329B0244024AC70489A61F239C3">
    <w:name w:val="7A933329B0244024AC70489A61F239C3"/>
    <w:rsid w:val="00F039E5"/>
  </w:style>
  <w:style w:type="paragraph" w:customStyle="1" w:styleId="BrochureCopy">
    <w:name w:val="Brochure Copy"/>
    <w:basedOn w:val="a"/>
    <w:qFormat/>
    <w:rsid w:val="00F039E5"/>
    <w:pPr>
      <w:spacing w:after="120" w:line="300" w:lineRule="auto"/>
    </w:pPr>
    <w:rPr>
      <w:rFonts w:eastAsiaTheme="minorHAnsi"/>
      <w:sz w:val="18"/>
      <w:lang w:eastAsia="en-US"/>
    </w:rPr>
  </w:style>
  <w:style w:type="paragraph" w:customStyle="1" w:styleId="DBC68E27ED2C4661AB45DB0E7EE7AF7B">
    <w:name w:val="DBC68E27ED2C4661AB45DB0E7EE7AF7B"/>
    <w:rsid w:val="00F039E5"/>
  </w:style>
  <w:style w:type="paragraph" w:customStyle="1" w:styleId="86F496859E284BD4953481276F62F48D">
    <w:name w:val="86F496859E284BD4953481276F62F48D"/>
    <w:rsid w:val="00F039E5"/>
  </w:style>
  <w:style w:type="paragraph" w:customStyle="1" w:styleId="56ABE6BA70ED488489D1B918D55158C2">
    <w:name w:val="56ABE6BA70ED488489D1B918D55158C2"/>
    <w:rsid w:val="00F039E5"/>
  </w:style>
  <w:style w:type="paragraph" w:customStyle="1" w:styleId="2AFCF7CAFB70448AA25943CDC1ECB044">
    <w:name w:val="2AFCF7CAFB70448AA25943CDC1ECB044"/>
    <w:rsid w:val="00F039E5"/>
  </w:style>
  <w:style w:type="paragraph" w:customStyle="1" w:styleId="F974EC52C6B147F9A24228DDBA3E79C9">
    <w:name w:val="F974EC52C6B147F9A24228DDBA3E79C9"/>
    <w:rsid w:val="00F039E5"/>
  </w:style>
  <w:style w:type="paragraph" w:customStyle="1" w:styleId="41001E1817A844BE98055A656D279B22">
    <w:name w:val="41001E1817A844BE98055A656D279B22"/>
    <w:rsid w:val="00F039E5"/>
  </w:style>
  <w:style w:type="paragraph" w:customStyle="1" w:styleId="45C291E6C81D42BEBC1BCD39F82B63AB">
    <w:name w:val="45C291E6C81D42BEBC1BCD39F82B63AB"/>
    <w:rsid w:val="00F039E5"/>
  </w:style>
  <w:style w:type="paragraph" w:customStyle="1" w:styleId="F389DF495B314858B7FE3DD9624B4663">
    <w:name w:val="F389DF495B314858B7FE3DD9624B4663"/>
    <w:rsid w:val="00F039E5"/>
  </w:style>
  <w:style w:type="paragraph" w:customStyle="1" w:styleId="00E0FA43B2A14162A27B080F388E2092">
    <w:name w:val="00E0FA43B2A14162A27B080F388E2092"/>
    <w:rsid w:val="00F039E5"/>
  </w:style>
  <w:style w:type="paragraph" w:customStyle="1" w:styleId="CD1FFED4413B4D91BC37D70193A9AF73">
    <w:name w:val="CD1FFED4413B4D91BC37D70193A9AF73"/>
    <w:rsid w:val="00F039E5"/>
  </w:style>
  <w:style w:type="paragraph" w:customStyle="1" w:styleId="7EE552C264774943AC3DB40963AC80BE">
    <w:name w:val="7EE552C264774943AC3DB40963AC80BE"/>
    <w:rsid w:val="00F039E5"/>
  </w:style>
  <w:style w:type="paragraph" w:customStyle="1" w:styleId="DEC38D6FDDF948638EBE4F0075CCCE2E">
    <w:name w:val="DEC38D6FDDF948638EBE4F0075CCCE2E"/>
    <w:rsid w:val="00F039E5"/>
  </w:style>
  <w:style w:type="paragraph" w:customStyle="1" w:styleId="07815BE4E9B240FDA6BE8092D9C5D909">
    <w:name w:val="07815BE4E9B240FDA6BE8092D9C5D909"/>
    <w:rsid w:val="00F039E5"/>
  </w:style>
  <w:style w:type="paragraph" w:customStyle="1" w:styleId="2F007FCED8B44C5BAE68BF40AB8C8D19">
    <w:name w:val="2F007FCED8B44C5BAE68BF40AB8C8D19"/>
    <w:rsid w:val="00F039E5"/>
  </w:style>
  <w:style w:type="paragraph" w:customStyle="1" w:styleId="1F402840BBE141C9B61E1D1BB72066FC">
    <w:name w:val="1F402840BBE141C9B61E1D1BB72066FC"/>
    <w:rsid w:val="00F039E5"/>
  </w:style>
  <w:style w:type="paragraph" w:customStyle="1" w:styleId="5087DBB3611C4121BA3AF02A3302DF5C">
    <w:name w:val="5087DBB3611C4121BA3AF02A3302DF5C"/>
    <w:rsid w:val="00F039E5"/>
  </w:style>
  <w:style w:type="paragraph" w:customStyle="1" w:styleId="4450EE2A442E4C72AA10B3D02AF5AC71">
    <w:name w:val="4450EE2A442E4C72AA10B3D02AF5AC71"/>
    <w:rsid w:val="00F039E5"/>
  </w:style>
  <w:style w:type="paragraph" w:customStyle="1" w:styleId="E01F1AA9AB8F4D7A8CDE9075C438ADD1">
    <w:name w:val="E01F1AA9AB8F4D7A8CDE9075C438ADD1"/>
    <w:rsid w:val="00F039E5"/>
  </w:style>
  <w:style w:type="paragraph" w:customStyle="1" w:styleId="E8ECB11AB900495E9B8A67B9F7280A85">
    <w:name w:val="E8ECB11AB900495E9B8A67B9F7280A85"/>
    <w:rsid w:val="00F039E5"/>
  </w:style>
  <w:style w:type="paragraph" w:customStyle="1" w:styleId="26437BAE34B34D51985D79FABDD65A2A">
    <w:name w:val="26437BAE34B34D51985D79FABDD65A2A"/>
    <w:rsid w:val="00F039E5"/>
  </w:style>
  <w:style w:type="paragraph" w:customStyle="1" w:styleId="A56DD524E8794F768774F2DD5774BA2E">
    <w:name w:val="A56DD524E8794F768774F2DD5774BA2E"/>
    <w:rsid w:val="00F039E5"/>
  </w:style>
  <w:style w:type="paragraph" w:customStyle="1" w:styleId="F1759264506A4620AB0AED9E9CCAEA7A">
    <w:name w:val="F1759264506A4620AB0AED9E9CCAEA7A"/>
    <w:rsid w:val="00F039E5"/>
  </w:style>
  <w:style w:type="paragraph" w:customStyle="1" w:styleId="EC6C40328DE34818B174F400B5D8F526">
    <w:name w:val="EC6C40328DE34818B174F400B5D8F526"/>
    <w:rsid w:val="00F039E5"/>
  </w:style>
  <w:style w:type="paragraph" w:customStyle="1" w:styleId="BrochureList">
    <w:name w:val="Brochure List"/>
    <w:basedOn w:val="a"/>
    <w:qFormat/>
    <w:rsid w:val="00F039E5"/>
    <w:pPr>
      <w:numPr>
        <w:numId w:val="1"/>
      </w:numPr>
      <w:spacing w:after="120" w:line="300" w:lineRule="auto"/>
    </w:pPr>
    <w:rPr>
      <w:rFonts w:eastAsiaTheme="minorHAnsi"/>
      <w:sz w:val="18"/>
      <w:lang w:eastAsia="en-US"/>
    </w:rPr>
  </w:style>
  <w:style w:type="paragraph" w:customStyle="1" w:styleId="706AF79E82BC4BF4B2B84E7EFEDE7502">
    <w:name w:val="706AF79E82BC4BF4B2B84E7EFEDE7502"/>
    <w:rsid w:val="00F039E5"/>
  </w:style>
  <w:style w:type="paragraph" w:customStyle="1" w:styleId="FC92D3E7DDB1423497794CA7B193B286">
    <w:name w:val="FC92D3E7DDB1423497794CA7B193B286"/>
    <w:rsid w:val="00F039E5"/>
  </w:style>
  <w:style w:type="paragraph" w:customStyle="1" w:styleId="C0736A1D376F4F0FB9D7DF070DA4C372">
    <w:name w:val="C0736A1D376F4F0FB9D7DF070DA4C372"/>
    <w:rsid w:val="00F039E5"/>
  </w:style>
  <w:style w:type="paragraph" w:customStyle="1" w:styleId="95E9209F5F0A4080BFC536A881791222">
    <w:name w:val="95E9209F5F0A4080BFC536A881791222"/>
    <w:rsid w:val="00F039E5"/>
  </w:style>
  <w:style w:type="paragraph" w:customStyle="1" w:styleId="938DC71157294547AB4F4FA454405A35">
    <w:name w:val="938DC71157294547AB4F4FA454405A35"/>
    <w:rsid w:val="00F039E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19E3E-FCE4-49C0-8738-6E8DD1B5FA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56B73A-55E4-479C-B200-ACAE9C416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41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Brochure (8 1/2 x 11, landscape, 2-fold)</vt:lpstr>
      <vt:lpstr/>
      <vt:lpstr>    [Customize this brochure]</vt:lpstr>
      <vt:lpstr>    [Working with breaks]</vt:lpstr>
      <vt:lpstr>    [Working with spacing]</vt:lpstr>
      <vt:lpstr>    [Other Brochure Tips]</vt:lpstr>
      <vt:lpstr>    [Customize this brochure]</vt:lpstr>
      <vt:lpstr>    [Working with spacing]</vt:lpstr>
      <vt:lpstr>    [Use charts to make your point]</vt:lpstr>
      <vt:lpstr>    [Working with breaks]</vt:lpstr>
    </vt:vector>
  </TitlesOfParts>
  <Company>SPecialiST RePack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creator>Иришка</dc:creator>
  <cp:lastModifiedBy>Ludmila</cp:lastModifiedBy>
  <cp:revision>4</cp:revision>
  <cp:lastPrinted>2017-10-24T00:44:00Z</cp:lastPrinted>
  <dcterms:created xsi:type="dcterms:W3CDTF">2017-10-24T00:22:00Z</dcterms:created>
  <dcterms:modified xsi:type="dcterms:W3CDTF">2017-10-24T01:02:00Z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