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25" w:type="pct"/>
        <w:tblLayout w:type="fixed"/>
        <w:tblLook w:val="0600" w:firstRow="0" w:lastRow="0" w:firstColumn="0" w:lastColumn="0" w:noHBand="1" w:noVBand="1"/>
      </w:tblPr>
      <w:tblGrid>
        <w:gridCol w:w="643"/>
        <w:gridCol w:w="197"/>
        <w:gridCol w:w="2839"/>
        <w:gridCol w:w="1934"/>
        <w:gridCol w:w="776"/>
        <w:gridCol w:w="2838"/>
        <w:gridCol w:w="1971"/>
        <w:gridCol w:w="44"/>
      </w:tblGrid>
      <w:tr w:rsidR="005B624C" w:rsidRPr="00E519A7" w14:paraId="5350C1D9" w14:textId="77777777" w:rsidTr="003660B4">
        <w:trPr>
          <w:gridAfter w:val="1"/>
          <w:wAfter w:w="44" w:type="dxa"/>
          <w:trHeight w:hRule="exact" w:val="1695"/>
        </w:trPr>
        <w:tc>
          <w:tcPr>
            <w:tcW w:w="643" w:type="dxa"/>
          </w:tcPr>
          <w:p w14:paraId="4353A62D" w14:textId="3A2E35AC" w:rsidR="005B624C" w:rsidRPr="007943DC" w:rsidRDefault="005B624C">
            <w:pPr>
              <w:pStyle w:val="ad"/>
              <w:rPr>
                <w:color w:val="auto"/>
              </w:rPr>
            </w:pPr>
          </w:p>
        </w:tc>
        <w:tc>
          <w:tcPr>
            <w:tcW w:w="10555" w:type="dxa"/>
            <w:gridSpan w:val="6"/>
          </w:tcPr>
          <w:p w14:paraId="505F4D72" w14:textId="77777777" w:rsidR="00E519A7" w:rsidRPr="003660B4" w:rsidRDefault="00826000" w:rsidP="009657DB">
            <w:pPr>
              <w:pStyle w:val="ad"/>
              <w:rPr>
                <w:rStyle w:val="afff9"/>
                <w:sz w:val="28"/>
              </w:rPr>
            </w:pPr>
            <w:r w:rsidRPr="003660B4">
              <w:rPr>
                <w:sz w:val="40"/>
                <w:szCs w:val="20"/>
                <w:lang w:bidi="ru-RU"/>
              </w:rPr>
              <w:br/>
            </w:r>
            <w:r w:rsidR="009657DB" w:rsidRPr="003660B4">
              <w:rPr>
                <w:rStyle w:val="afff9"/>
                <w:sz w:val="32"/>
                <w:szCs w:val="32"/>
              </w:rPr>
              <w:t xml:space="preserve">Тематическая </w:t>
            </w:r>
            <w:r w:rsidRPr="003660B4">
              <w:rPr>
                <w:rStyle w:val="afff9"/>
                <w:sz w:val="32"/>
                <w:szCs w:val="32"/>
              </w:rPr>
              <w:t>Неделя</w:t>
            </w:r>
            <w:r w:rsidR="009657DB" w:rsidRPr="003660B4">
              <w:rPr>
                <w:rStyle w:val="afff9"/>
                <w:sz w:val="32"/>
                <w:szCs w:val="32"/>
              </w:rPr>
              <w:t xml:space="preserve"> «ТРАНСПОРТ»</w:t>
            </w:r>
            <w:r w:rsidR="00E519A7" w:rsidRPr="003660B4">
              <w:rPr>
                <w:rStyle w:val="afff9"/>
                <w:sz w:val="32"/>
                <w:szCs w:val="32"/>
              </w:rPr>
              <w:t xml:space="preserve"> </w:t>
            </w:r>
          </w:p>
          <w:p w14:paraId="00D6DEC6" w14:textId="431D269E" w:rsidR="005B624C" w:rsidRPr="003660B4" w:rsidRDefault="00E519A7" w:rsidP="009657DB">
            <w:pPr>
              <w:pStyle w:val="ad"/>
              <w:rPr>
                <w:rStyle w:val="afff9"/>
                <w:sz w:val="32"/>
                <w:szCs w:val="32"/>
              </w:rPr>
            </w:pPr>
            <w:r w:rsidRPr="003660B4">
              <w:rPr>
                <w:rStyle w:val="afff9"/>
                <w:sz w:val="32"/>
                <w:szCs w:val="32"/>
              </w:rPr>
              <w:t>20.04.2020-24.04.2020</w:t>
            </w:r>
          </w:p>
          <w:p w14:paraId="7B1AEF06" w14:textId="7670092E" w:rsidR="00E519A7" w:rsidRPr="00E519A7" w:rsidRDefault="00E519A7" w:rsidP="009657DB">
            <w:pPr>
              <w:pStyle w:val="ad"/>
              <w:rPr>
                <w:rStyle w:val="afff9"/>
                <w:sz w:val="36"/>
                <w:szCs w:val="18"/>
              </w:rPr>
            </w:pPr>
            <w:r w:rsidRPr="003660B4">
              <w:rPr>
                <w:rStyle w:val="afff9"/>
                <w:sz w:val="32"/>
                <w:szCs w:val="32"/>
              </w:rPr>
              <w:t>Группа «РАдужки»</w:t>
            </w:r>
          </w:p>
        </w:tc>
      </w:tr>
      <w:tr w:rsidR="005B624C" w:rsidRPr="00A0202A" w14:paraId="21679446" w14:textId="77777777" w:rsidTr="00E519A7">
        <w:trPr>
          <w:gridAfter w:val="1"/>
          <w:wAfter w:w="44" w:type="dxa"/>
          <w:trHeight w:hRule="exact" w:val="698"/>
        </w:trPr>
        <w:tc>
          <w:tcPr>
            <w:tcW w:w="840" w:type="dxa"/>
            <w:gridSpan w:val="2"/>
          </w:tcPr>
          <w:p w14:paraId="5C2987A8" w14:textId="5B222C00"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14:paraId="40463277" w14:textId="0CFC6B02" w:rsidR="00166B0C" w:rsidRPr="00A0202A" w:rsidRDefault="00C569DD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E519A7">
              <w:rPr>
                <w:rFonts w:ascii="Calibri" w:hAnsi="Calibri"/>
                <w:noProof/>
                <w:color w:val="auto"/>
                <w:sz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0BC8B69" wp14:editId="3B72598C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196215</wp:posOffset>
                      </wp:positionV>
                      <wp:extent cx="3048000" cy="1866900"/>
                      <wp:effectExtent l="0" t="0" r="19050" b="1905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8E7A0" w14:textId="3DCE325D" w:rsidR="00E519A7" w:rsidRDefault="00E519A7" w:rsidP="003660B4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 w:rsidRPr="00E519A7">
                                    <w:rPr>
                                      <w:sz w:val="28"/>
                                      <w:szCs w:val="36"/>
                                    </w:rPr>
                                    <w:t>Просмотр обучающего видео про общественный транспорт</w:t>
                                  </w:r>
                                  <w:r>
                                    <w:rPr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  <w:p w14:paraId="5C3DD188" w14:textId="77777777" w:rsidR="003660B4" w:rsidRDefault="003660B4" w:rsidP="003660B4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79DEE88B" w14:textId="77777777" w:rsidR="003660B4" w:rsidRDefault="003660B4" w:rsidP="003660B4">
                                  <w:pPr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2BDB91D7" w14:textId="4F2FDA84" w:rsidR="00E519A7" w:rsidRPr="00E519A7" w:rsidRDefault="005A7182" w:rsidP="003660B4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hyperlink r:id="rId11" w:history="1">
                                    <w:r w:rsidR="00C569DD">
                                      <w:rPr>
                                        <w:rStyle w:val="affffff1"/>
                                        <w:sz w:val="28"/>
                                        <w:szCs w:val="36"/>
                                      </w:rPr>
                                      <w:t>Обучающее видео 20.04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BC8B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5.6pt;margin-top:15.45pt;width:240pt;height:1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">
                      <v:textbox>
                        <w:txbxContent>
                          <w:p w14:paraId="7188E7A0" w14:textId="3DCE325D" w:rsidR="00E519A7" w:rsidRDefault="00E519A7" w:rsidP="003660B4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E519A7">
                              <w:rPr>
                                <w:sz w:val="28"/>
                                <w:szCs w:val="36"/>
                              </w:rPr>
                              <w:t>Просмотр обучающего видео про общественный транспорт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5C3DD188" w14:textId="77777777" w:rsidR="003660B4" w:rsidRDefault="003660B4" w:rsidP="003660B4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14:paraId="79DEE88B" w14:textId="77777777" w:rsidR="003660B4" w:rsidRDefault="003660B4" w:rsidP="003660B4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14:paraId="2BDB91D7" w14:textId="4F2FDA84" w:rsidR="00E519A7" w:rsidRPr="00E519A7" w:rsidRDefault="003F4A4E" w:rsidP="003660B4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hyperlink r:id="rId12" w:history="1">
                              <w:r w:rsidR="00C569DD">
                                <w:rPr>
                                  <w:rStyle w:val="affffff4"/>
                                  <w:sz w:val="28"/>
                                  <w:szCs w:val="36"/>
                                </w:rPr>
                                <w:t>Обучающее видео 20.04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sdt>
          <w:sdtPr>
            <w:rPr>
              <w:rFonts w:ascii="Calibri" w:hAnsi="Calibri"/>
            </w:rPr>
            <w:id w:val="1002857012"/>
            <w:placeholder>
              <w:docPart w:val="3DA282F9BAFD430FB2F275CC1A52C4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73" w:type="dxa"/>
                <w:gridSpan w:val="2"/>
                <w:vAlign w:val="bottom"/>
              </w:tcPr>
              <w:p w14:paraId="600AD16D" w14:textId="77777777"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14:paraId="1A112668" w14:textId="6237792D"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B50F3C706F6D4842946413C79E3186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9" w:type="dxa"/>
                <w:gridSpan w:val="2"/>
                <w:vAlign w:val="bottom"/>
              </w:tcPr>
              <w:p w14:paraId="1EFB1529" w14:textId="77777777"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4E0B74" w:rsidRPr="00A0202A" w14:paraId="5C1458EA" w14:textId="77777777" w:rsidTr="00E519A7">
        <w:trPr>
          <w:trHeight w:hRule="exact" w:val="349"/>
        </w:trPr>
        <w:tc>
          <w:tcPr>
            <w:tcW w:w="840" w:type="dxa"/>
            <w:gridSpan w:val="2"/>
          </w:tcPr>
          <w:p w14:paraId="1DAFF4C2" w14:textId="77777777" w:rsidR="005B624C" w:rsidRPr="00A0202A" w:rsidRDefault="005B624C">
            <w:pPr>
              <w:pStyle w:val="aa"/>
              <w:rPr>
                <w:color w:val="auto"/>
              </w:rPr>
            </w:pPr>
          </w:p>
        </w:tc>
        <w:tc>
          <w:tcPr>
            <w:tcW w:w="2839" w:type="dxa"/>
            <w:shd w:val="clear" w:color="auto" w:fill="2C567A" w:themeFill="accent1"/>
          </w:tcPr>
          <w:p w14:paraId="024D7A37" w14:textId="64D89AF4" w:rsidR="005B624C" w:rsidRPr="00E519A7" w:rsidRDefault="005B624C" w:rsidP="00E519A7">
            <w:pPr>
              <w:pStyle w:val="ae"/>
            </w:pPr>
          </w:p>
        </w:tc>
        <w:tc>
          <w:tcPr>
            <w:tcW w:w="1934" w:type="dxa"/>
            <w:shd w:val="clear" w:color="auto" w:fill="2C567A" w:themeFill="accent1"/>
          </w:tcPr>
          <w:p w14:paraId="71564B3F" w14:textId="3CA63BCB" w:rsidR="005B624C" w:rsidRPr="00A0202A" w:rsidRDefault="005B624C" w:rsidP="00E519A7">
            <w:pPr>
              <w:pStyle w:val="ae"/>
            </w:pPr>
          </w:p>
        </w:tc>
        <w:tc>
          <w:tcPr>
            <w:tcW w:w="776" w:type="dxa"/>
          </w:tcPr>
          <w:p w14:paraId="1691A3BB" w14:textId="77777777" w:rsidR="005B624C" w:rsidRPr="00A0202A" w:rsidRDefault="005B624C">
            <w:pPr>
              <w:pStyle w:val="aa"/>
              <w:rPr>
                <w:color w:val="FFFFFF" w:themeColor="background1"/>
              </w:rPr>
            </w:pPr>
          </w:p>
        </w:tc>
        <w:tc>
          <w:tcPr>
            <w:tcW w:w="2838" w:type="dxa"/>
            <w:shd w:val="clear" w:color="auto" w:fill="2C567A" w:themeFill="accent1"/>
          </w:tcPr>
          <w:p w14:paraId="6C430071" w14:textId="11C094D2" w:rsidR="005B624C" w:rsidRPr="00A0202A" w:rsidRDefault="005B624C" w:rsidP="00D05149">
            <w:pPr>
              <w:pStyle w:val="ae"/>
            </w:pPr>
          </w:p>
        </w:tc>
        <w:tc>
          <w:tcPr>
            <w:tcW w:w="2015" w:type="dxa"/>
            <w:gridSpan w:val="2"/>
            <w:shd w:val="clear" w:color="auto" w:fill="2C567A" w:themeFill="accent1"/>
          </w:tcPr>
          <w:p w14:paraId="6174E224" w14:textId="460D92AB" w:rsidR="005B624C" w:rsidRPr="00A0202A" w:rsidRDefault="005B624C" w:rsidP="00D05149">
            <w:pPr>
              <w:pStyle w:val="ae"/>
            </w:pPr>
          </w:p>
        </w:tc>
      </w:tr>
      <w:tr w:rsidR="00E519A7" w:rsidRPr="00A0202A" w14:paraId="478BFDAF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13A4010C" w14:textId="4ADBBEE2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15C8DC63" w14:textId="4137992F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55BB9030" w14:textId="42E7B8B1" w:rsidR="00E519A7" w:rsidRPr="00A0202A" w:rsidRDefault="00E519A7" w:rsidP="00E519A7">
            <w:pPr>
              <w:pStyle w:val="ab"/>
              <w:jc w:val="both"/>
            </w:pPr>
          </w:p>
        </w:tc>
        <w:tc>
          <w:tcPr>
            <w:tcW w:w="776" w:type="dxa"/>
          </w:tcPr>
          <w:p w14:paraId="1797738E" w14:textId="247873C2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2838DA91" w14:textId="343ADD88" w:rsidR="00E519A7" w:rsidRPr="00A0202A" w:rsidRDefault="00C569DD" w:rsidP="00E519A7">
            <w:pPr>
              <w:pStyle w:val="ab"/>
            </w:pPr>
            <w:r w:rsidRPr="00E519A7">
              <w:rPr>
                <w:noProof/>
                <w:color w:val="auto"/>
                <w:sz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351D842" wp14:editId="673F7D7F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60960</wp:posOffset>
                      </wp:positionV>
                      <wp:extent cx="3048000" cy="1866900"/>
                      <wp:effectExtent l="0" t="0" r="19050" b="19050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437DB" w14:textId="77777777" w:rsidR="00BB696B" w:rsidRDefault="00F11BBE" w:rsidP="00C569DD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36"/>
                                    </w:rPr>
                                    <w:t>Аппликация «Автобус»</w:t>
                                  </w:r>
                                </w:p>
                                <w:p w14:paraId="6E87F78E" w14:textId="536354CE" w:rsidR="00BB696B" w:rsidRDefault="00BB696B" w:rsidP="005A7182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36"/>
                                    </w:rPr>
                                    <w:drawing>
                                      <wp:inline distT="0" distB="0" distL="0" distR="0" wp14:anchorId="0E4A4AA9" wp14:editId="06F5BD81">
                                        <wp:extent cx="622300" cy="622300"/>
                                        <wp:effectExtent l="0" t="0" r="6350" b="0"/>
                                        <wp:docPr id="24" name="Рисунок 24" descr="Грузови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truck.sv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2300" cy="622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B696B">
                                    <w:drawing>
                                      <wp:inline distT="0" distB="0" distL="0" distR="0" wp14:anchorId="0A6DA935" wp14:editId="5D231CA4">
                                        <wp:extent cx="558800" cy="615950"/>
                                        <wp:effectExtent l="0" t="0" r="0" b="0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800" cy="61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5CFC880" w14:textId="4C97B460" w:rsidR="00F11BBE" w:rsidRPr="00E519A7" w:rsidRDefault="00BB696B" w:rsidP="00C569DD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hyperlink r:id="rId16" w:history="1">
                                    <w:r w:rsidRPr="00BB696B">
                                      <w:rPr>
                                        <w:rStyle w:val="affffff1"/>
                                        <w:sz w:val="28"/>
                                        <w:szCs w:val="36"/>
                                      </w:rPr>
                                      <w:t>Обучающее видео 21.04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51D8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-4.45pt;margin-top:4.8pt;width:240pt;height:14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">
                      <v:textbox>
                        <w:txbxContent>
                          <w:p w14:paraId="1ED437DB" w14:textId="77777777" w:rsidR="00BB696B" w:rsidRDefault="00F11BBE" w:rsidP="00C569DD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Аппликация «Автобус»</w:t>
                            </w:r>
                          </w:p>
                          <w:p w14:paraId="6E87F78E" w14:textId="536354CE" w:rsidR="00BB696B" w:rsidRDefault="00BB696B" w:rsidP="005A7182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0E4A4AA9" wp14:editId="06F5BD81">
                                  <wp:extent cx="622300" cy="622300"/>
                                  <wp:effectExtent l="0" t="0" r="6350" b="0"/>
                                  <wp:docPr id="24" name="Рисунок 24" descr="Грузови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ruck.sv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3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696B">
                              <w:drawing>
                                <wp:inline distT="0" distB="0" distL="0" distR="0" wp14:anchorId="0A6DA935" wp14:editId="5D231CA4">
                                  <wp:extent cx="558800" cy="61595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0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CFC880" w14:textId="4C97B460" w:rsidR="00F11BBE" w:rsidRPr="00E519A7" w:rsidRDefault="00BB696B" w:rsidP="00C569DD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hyperlink r:id="rId17" w:history="1">
                              <w:r w:rsidRPr="00BB696B">
                                <w:rPr>
                                  <w:rStyle w:val="affffff1"/>
                                  <w:sz w:val="28"/>
                                  <w:szCs w:val="36"/>
                                </w:rPr>
                                <w:t>Обучающее видео 21.04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5" w:type="dxa"/>
            <w:gridSpan w:val="2"/>
          </w:tcPr>
          <w:p w14:paraId="2825A732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4580D173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608FF837" w14:textId="6B36B459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0E32476D" w14:textId="733840C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39EAD439" w14:textId="027D7AAB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00DC6E52" w14:textId="3BFD9EF0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2380EA93" w14:textId="4B94CBCA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23B3D861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5A1B97A0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79F0008D" w14:textId="2CB1A8C7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07522C98" w14:textId="2131558A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768570FF" w14:textId="6D4C0065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784CE629" w14:textId="0BC71F47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3926B918" w14:textId="3E3E5788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1D978D7C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4FC73FA5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6F94BD33" w14:textId="36A4AA3E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382B32D5" w14:textId="057EB91B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6C49DF08" w14:textId="17B8249F" w:rsidR="00E519A7" w:rsidRPr="00A0202A" w:rsidRDefault="003660B4" w:rsidP="00E519A7">
            <w:pPr>
              <w:pStyle w:val="ab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BBE91A" wp14:editId="1C2D9114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56515</wp:posOffset>
                      </wp:positionV>
                      <wp:extent cx="539750" cy="596900"/>
                      <wp:effectExtent l="0" t="0" r="12700" b="12700"/>
                      <wp:wrapNone/>
                      <wp:docPr id="1" name="Стрелка: изогнутая вле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969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7B1D6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Стрелка: изогнутая влево 1" o:spid="_x0000_s1026" type="#_x0000_t103" style="position:absolute;margin-left:28.65pt;margin-top:4.45pt;width:42.5pt;height:4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" adj="11834,19158,5400" fillcolor="white [3201]" strokecolor="#3c76a6 [3208]" strokeweight="2pt"/>
                  </w:pict>
                </mc:Fallback>
              </mc:AlternateContent>
            </w:r>
          </w:p>
        </w:tc>
        <w:tc>
          <w:tcPr>
            <w:tcW w:w="776" w:type="dxa"/>
          </w:tcPr>
          <w:p w14:paraId="68FE24F3" w14:textId="7107A235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78DC5F9B" w14:textId="59485BA0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394CBBA3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2BCC64B7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29E17835" w14:textId="6623DF18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49CD45D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62FE53D3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51E2C15C" w14:textId="4CE6CD07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0320BBFE" w14:textId="45E0F26D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19D8C363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2556E5B6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5B40905A" w14:textId="09327C01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56EEBEA9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20153DCD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69F0A43B" w14:textId="4D547676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4FD96591" w14:textId="0221973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621A485C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0FE8D8A2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11B74D5D" w14:textId="70CBF57F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401F9EE2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181F237D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7DA12EA6" w14:textId="3C515C71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2B879802" w14:textId="2114C0F3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0BDF4864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09642ABC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72CB6A15" w14:textId="5B95FFBF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00B1A06B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3963D4DB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45E9A0F0" w14:textId="18543125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2ECFF227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7A898946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4A31283A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62C81BC7" w14:textId="248130E8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31DE84F3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409F2815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34D1843F" w14:textId="70EE26F7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64CB3DD3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640FB8CB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0BCACFDF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5AE102CC" w14:textId="0B3E0B0D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05354220" w14:textId="5286A9EB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67367C52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304C468F" w14:textId="7B59B95A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793B9D95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7F1961D3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6EBC2CDE" w14:textId="77777777" w:rsidTr="00E519A7">
        <w:trPr>
          <w:gridAfter w:val="1"/>
          <w:wAfter w:w="44" w:type="dxa"/>
          <w:trHeight w:hRule="exact" w:val="524"/>
        </w:trPr>
        <w:tc>
          <w:tcPr>
            <w:tcW w:w="840" w:type="dxa"/>
            <w:gridSpan w:val="2"/>
          </w:tcPr>
          <w:p w14:paraId="7E9546FE" w14:textId="77777777" w:rsidR="00E519A7" w:rsidRPr="00A0202A" w:rsidRDefault="00E519A7" w:rsidP="00E519A7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1214420208"/>
            <w:placeholder>
              <w:docPart w:val="6FCE9817E8E14F78B4A12765ECAF97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73" w:type="dxa"/>
                <w:gridSpan w:val="2"/>
                <w:vAlign w:val="bottom"/>
              </w:tcPr>
              <w:p w14:paraId="3FD18C30" w14:textId="77777777" w:rsidR="00E519A7" w:rsidRPr="00A0202A" w:rsidRDefault="00E519A7" w:rsidP="00E519A7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14:paraId="64FBE879" w14:textId="77777777" w:rsidR="00E519A7" w:rsidRPr="00A0202A" w:rsidRDefault="00E519A7" w:rsidP="00E519A7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6C46B4EAA8984A53942C2DE78B0EB5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9" w:type="dxa"/>
                <w:gridSpan w:val="2"/>
                <w:vAlign w:val="bottom"/>
              </w:tcPr>
              <w:p w14:paraId="2F125E66" w14:textId="77777777" w:rsidR="00E519A7" w:rsidRPr="00A0202A" w:rsidRDefault="00E519A7" w:rsidP="00E519A7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Четверг</w:t>
                </w:r>
              </w:p>
            </w:tc>
          </w:sdtContent>
        </w:sdt>
      </w:tr>
      <w:tr w:rsidR="00E519A7" w:rsidRPr="00A0202A" w14:paraId="007A31F4" w14:textId="77777777" w:rsidTr="00E519A7">
        <w:trPr>
          <w:trHeight w:hRule="exact" w:val="288"/>
        </w:trPr>
        <w:tc>
          <w:tcPr>
            <w:tcW w:w="840" w:type="dxa"/>
            <w:gridSpan w:val="2"/>
          </w:tcPr>
          <w:p w14:paraId="44123B3B" w14:textId="77777777" w:rsidR="00E519A7" w:rsidRPr="00A0202A" w:rsidRDefault="00E519A7" w:rsidP="00E519A7">
            <w:pPr>
              <w:pStyle w:val="aa"/>
              <w:rPr>
                <w:color w:val="auto"/>
              </w:rPr>
            </w:pPr>
          </w:p>
        </w:tc>
        <w:tc>
          <w:tcPr>
            <w:tcW w:w="2839" w:type="dxa"/>
            <w:shd w:val="clear" w:color="auto" w:fill="0072C7" w:themeFill="accent2"/>
          </w:tcPr>
          <w:p w14:paraId="0A772692" w14:textId="1151918F" w:rsidR="00E519A7" w:rsidRPr="00A0202A" w:rsidRDefault="00E519A7" w:rsidP="00E519A7">
            <w:pPr>
              <w:pStyle w:val="ae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51466B3" wp14:editId="0AA5D91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568603642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25B0D63" w14:textId="77777777" w:rsidR="00E519A7" w:rsidRDefault="00E519A7">
                                      <w:r>
                                        <w:t>[Привлеките внимание читателя с помощью яркой цитаты из документа или используйте это место, чтобы выделить ключевой момент. Чтобы поместить это текстовое поле в любой части страницы, просто перетащите его.]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1466B3" id="_x0000_s1028" type="#_x0000_t202" style="position:absolute;margin-left:0;margin-top:14.4pt;width:185.9pt;height:110.6pt;z-index:25166233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CPU1vxPQIAAFIEAAAOAAAAAAAA&#10;AAAAAAAAAC4CAABkcnMvZTJvRG9jLnhtbFBLAQItABQABgAIAAAAIQBIWydy2wAAAAcBAAAPAAAA&#10;AAAAAAAAAAAAAJcEAABkcnMvZG93bnJldi54bWxQSwUGAAAAAAQABADzAAAAnwUAAAAA&#10;">
                      <v:textbox style="mso-fit-shape-to-text:t"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25B0D63" w14:textId="77777777" w:rsidR="00E519A7" w:rsidRDefault="00E519A7">
                                <w:r>
                                  <w:t>[Привлеките внимание читателя с помощью яркой цитаты из документа или используйте это место, чтобы выделить ключевой момент. Чтобы поместить это текстовое поле в любой части страницы, просто перетащите его.]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934" w:type="dxa"/>
            <w:shd w:val="clear" w:color="auto" w:fill="0072C7" w:themeFill="accent2"/>
          </w:tcPr>
          <w:p w14:paraId="180F643E" w14:textId="769395B1" w:rsidR="00E519A7" w:rsidRPr="00A0202A" w:rsidRDefault="00E519A7" w:rsidP="00E519A7">
            <w:pPr>
              <w:pStyle w:val="ae"/>
            </w:pPr>
          </w:p>
        </w:tc>
        <w:tc>
          <w:tcPr>
            <w:tcW w:w="776" w:type="dxa"/>
          </w:tcPr>
          <w:p w14:paraId="218550A7" w14:textId="77777777" w:rsidR="00E519A7" w:rsidRPr="00A0202A" w:rsidRDefault="00E519A7" w:rsidP="00E519A7">
            <w:pPr>
              <w:pStyle w:val="aa"/>
              <w:rPr>
                <w:color w:val="auto"/>
              </w:rPr>
            </w:pPr>
          </w:p>
        </w:tc>
        <w:tc>
          <w:tcPr>
            <w:tcW w:w="2838" w:type="dxa"/>
            <w:shd w:val="clear" w:color="auto" w:fill="0072C7" w:themeFill="accent2"/>
          </w:tcPr>
          <w:p w14:paraId="1273DE01" w14:textId="5707C8CC" w:rsidR="00E519A7" w:rsidRPr="00A0202A" w:rsidRDefault="00E519A7" w:rsidP="00E519A7">
            <w:pPr>
              <w:pStyle w:val="ae"/>
            </w:pPr>
          </w:p>
        </w:tc>
        <w:tc>
          <w:tcPr>
            <w:tcW w:w="2015" w:type="dxa"/>
            <w:gridSpan w:val="2"/>
            <w:shd w:val="clear" w:color="auto" w:fill="0072C7" w:themeFill="accent2"/>
          </w:tcPr>
          <w:p w14:paraId="02187CD9" w14:textId="1A695C54" w:rsidR="00E519A7" w:rsidRPr="00A0202A" w:rsidRDefault="00E519A7" w:rsidP="00E519A7">
            <w:pPr>
              <w:pStyle w:val="ae"/>
            </w:pPr>
          </w:p>
        </w:tc>
      </w:tr>
      <w:tr w:rsidR="00E519A7" w:rsidRPr="00A0202A" w14:paraId="1194F331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6ADB1C0E" w14:textId="663AB23C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72D041AF" w14:textId="386F5ECB" w:rsidR="00E519A7" w:rsidRPr="00A0202A" w:rsidRDefault="00E519A7" w:rsidP="00E519A7">
            <w:pPr>
              <w:pStyle w:val="ab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C20C993" wp14:editId="5D582F3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46990</wp:posOffset>
                      </wp:positionV>
                      <wp:extent cx="3054350" cy="2019300"/>
                      <wp:effectExtent l="0" t="0" r="12700" b="1905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35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6CFEC" w14:textId="1970DF0D" w:rsidR="00C569DD" w:rsidRDefault="00C569DD" w:rsidP="003660B4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Изучаем цифры и счёт до 5.</w:t>
                                  </w:r>
                                </w:p>
                                <w:p w14:paraId="13BDCED4" w14:textId="77777777" w:rsidR="00C569DD" w:rsidRDefault="00C569DD" w:rsidP="00C569DD">
                                  <w:r>
                                    <w:t xml:space="preserve">                                                                                  </w:t>
                                  </w:r>
                                  <w:r w:rsidRPr="00C569DD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28851CE" wp14:editId="1EBD082E">
                                        <wp:extent cx="558800" cy="596900"/>
                                        <wp:effectExtent l="0" t="0" r="0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800" cy="596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B824797" w14:textId="10792CF1" w:rsidR="00C569DD" w:rsidRPr="00C569DD" w:rsidRDefault="005A7182" w:rsidP="00C569D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hyperlink r:id="rId19" w:history="1">
                                    <w:r w:rsidR="00C569DD" w:rsidRPr="00C569DD">
                                      <w:rPr>
                                        <w:rStyle w:val="affffff1"/>
                                        <w:sz w:val="28"/>
                                        <w:szCs w:val="28"/>
                                      </w:rPr>
                                      <w:t>Обучающее видео 22.04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0C993" id="_x0000_s1029" type="#_x0000_t202" style="position:absolute;margin-left:-5.4pt;margin-top:3.7pt;width:240.5pt;height:15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">
                      <v:textbox>
                        <w:txbxContent>
                          <w:p w14:paraId="54A6CFEC" w14:textId="1970DF0D" w:rsidR="00C569DD" w:rsidRDefault="00C569DD" w:rsidP="003660B4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Изучаем цифры и счёт до 5.</w:t>
                            </w:r>
                          </w:p>
                          <w:p w14:paraId="13BDCED4" w14:textId="77777777" w:rsidR="00C569DD" w:rsidRDefault="00C569DD" w:rsidP="00C569DD">
                            <w:r>
                              <w:t xml:space="preserve">                                                                                  </w:t>
                            </w:r>
                            <w:r w:rsidRPr="00C56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8851CE" wp14:editId="1EBD082E">
                                  <wp:extent cx="558800" cy="5969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824797" w14:textId="10792CF1" w:rsidR="00C569DD" w:rsidRPr="00C569DD" w:rsidRDefault="005A7182" w:rsidP="00C569D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="00C569DD" w:rsidRPr="00C569DD">
                                <w:rPr>
                                  <w:rStyle w:val="affffff1"/>
                                  <w:sz w:val="28"/>
                                  <w:szCs w:val="28"/>
                                </w:rPr>
                                <w:t>Обучающее видео 22.04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34" w:type="dxa"/>
          </w:tcPr>
          <w:p w14:paraId="3A74C64B" w14:textId="5E36202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2CE7FE7E" w14:textId="32DAE684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5B1AFA0B" w14:textId="7878665F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34F762C5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3B9D646A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1A424731" w14:textId="74D490B2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7BB1D29A" w14:textId="5D7D0BFF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6FE959CD" w14:textId="11A425EE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6626F10D" w14:textId="557E6C69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7EFA68FE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679AE057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31DE83D1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2022052F" w14:textId="19BFE1E5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542DAB46" w14:textId="42CFADD4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7710760A" w14:textId="1ACEB88C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4D8D6720" w14:textId="6E11E490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44BA1C74" w14:textId="098C5444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32E26236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2D7BD2D9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4073A65E" w14:textId="7149D0F3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2FC23BE4" w14:textId="333C8781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49806834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5E2A6C94" w14:textId="3F7A6225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1C9453DE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016226EC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4A154232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0254A1A2" w14:textId="37E1F469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03C977D1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63065259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0492091D" w14:textId="55140CC4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717455E1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170F895C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724342F6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2C9965B6" w14:textId="726A3CFA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13DFC007" w14:textId="2CEA3DB3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09D675E8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037602F4" w14:textId="7D3AA78C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615BEA8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1E425854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5F3B126E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196CDD44" w14:textId="70B2450B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007143F6" w14:textId="5003E61C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1448E812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4BFBBAC1" w14:textId="4E3A98B9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133856A5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7360AF89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52B5F9C0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783EE2F2" w14:textId="020FAB84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1F9547B7" w14:textId="0C2ADFC4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3CECFD3D" w14:textId="3003670A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6ABBEB1E" w14:textId="3901DC94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4637D58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6708ABDC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1402292D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2A3B2AFF" w14:textId="2E338573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3AED2FDC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3851DFBE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3801472D" w14:textId="1777FEC6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24146A4F" w14:textId="37ED49D4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3E3F0DD3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0C982448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31F26ECD" w14:textId="099363DA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3C9184F1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35A5DC8E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370B069B" w14:textId="6A43603C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3D094C0A" w14:textId="0B5F1ABF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28B6EC68" w14:textId="1967788B" w:rsidR="00E519A7" w:rsidRPr="00A0202A" w:rsidRDefault="00E519A7" w:rsidP="00E519A7">
            <w:pPr>
              <w:pStyle w:val="ab"/>
            </w:pPr>
          </w:p>
        </w:tc>
      </w:tr>
      <w:tr w:rsidR="00E519A7" w:rsidRPr="00A0202A" w14:paraId="143189E1" w14:textId="77777777" w:rsidTr="00E519A7">
        <w:trPr>
          <w:gridAfter w:val="1"/>
          <w:wAfter w:w="44" w:type="dxa"/>
          <w:trHeight w:hRule="exact" w:val="572"/>
        </w:trPr>
        <w:tc>
          <w:tcPr>
            <w:tcW w:w="840" w:type="dxa"/>
            <w:gridSpan w:val="2"/>
          </w:tcPr>
          <w:p w14:paraId="43B4911C" w14:textId="77777777" w:rsidR="00E519A7" w:rsidRPr="00A0202A" w:rsidRDefault="00E519A7" w:rsidP="00E519A7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07822863"/>
            <w:placeholder>
              <w:docPart w:val="D74F3842E1894AF9BC6CA47DEFE89E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73" w:type="dxa"/>
                <w:gridSpan w:val="2"/>
                <w:vAlign w:val="bottom"/>
              </w:tcPr>
              <w:p w14:paraId="012FA66F" w14:textId="77777777" w:rsidR="00E519A7" w:rsidRPr="00A0202A" w:rsidRDefault="00E519A7" w:rsidP="00E519A7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14:paraId="1C1099D6" w14:textId="77777777" w:rsidR="00E519A7" w:rsidRPr="00A0202A" w:rsidRDefault="00E519A7" w:rsidP="00E519A7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09" w:type="dxa"/>
            <w:gridSpan w:val="2"/>
            <w:vAlign w:val="bottom"/>
          </w:tcPr>
          <w:p w14:paraId="43EA7259" w14:textId="3DFC362F" w:rsidR="00E519A7" w:rsidRPr="00A0202A" w:rsidRDefault="00C569DD" w:rsidP="00E519A7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7FB4308" wp14:editId="79E847F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-1988185</wp:posOffset>
                      </wp:positionV>
                      <wp:extent cx="3041650" cy="2000250"/>
                      <wp:effectExtent l="0" t="0" r="25400" b="1905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0" cy="200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62EB2" w14:textId="77777777" w:rsidR="00BB696B" w:rsidRDefault="00BB696B" w:rsidP="00BB696B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36"/>
                                    </w:rPr>
                                    <w:t>Закрепляем правила дорожного движения вместе с поющим светофором.</w:t>
                                  </w:r>
                                  <w:r w:rsidRPr="00C569DD">
                                    <w:rPr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09CA3C6F" w14:textId="77777777" w:rsidR="00BB696B" w:rsidRDefault="00BB696B" w:rsidP="00BB696B">
                                  <w:pPr>
                                    <w:jc w:val="right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 w:rsidRPr="00C569DD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F41E146" wp14:editId="6D6BE1EA">
                                        <wp:extent cx="603250" cy="644853"/>
                                        <wp:effectExtent l="0" t="0" r="6350" b="3175"/>
                                        <wp:docPr id="21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438" cy="6514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E7D12AA" w14:textId="2964363A" w:rsidR="00BB696B" w:rsidRDefault="00BB696B" w:rsidP="00BB696B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hyperlink r:id="rId22" w:history="1">
                                    <w:r>
                                      <w:rPr>
                                        <w:rStyle w:val="affffff1"/>
                                        <w:sz w:val="28"/>
                                        <w:szCs w:val="36"/>
                                      </w:rPr>
                                      <w:t>Обучающее видео 23.04</w:t>
                                    </w:r>
                                  </w:hyperlink>
                                </w:p>
                                <w:p w14:paraId="19709DC2" w14:textId="39FF0901" w:rsidR="00F11BBE" w:rsidRDefault="00F11B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B4308" id="_x0000_s1030" type="#_x0000_t202" style="position:absolute;left:0;text-align:left;margin-left:-4.9pt;margin-top:-156.55pt;width:239.5pt;height:15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">
                      <v:textbox>
                        <w:txbxContent>
                          <w:p w14:paraId="4ED62EB2" w14:textId="77777777" w:rsidR="00BB696B" w:rsidRDefault="00BB696B" w:rsidP="00BB696B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Закрепляем правила дорожного движения вместе с поющим светофором.</w:t>
                            </w:r>
                            <w:r w:rsidRPr="00C569DD"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9CA3C6F" w14:textId="77777777" w:rsidR="00BB696B" w:rsidRDefault="00BB696B" w:rsidP="00BB696B">
                            <w:pPr>
                              <w:jc w:val="right"/>
                              <w:rPr>
                                <w:sz w:val="28"/>
                                <w:szCs w:val="36"/>
                              </w:rPr>
                            </w:pPr>
                            <w:r w:rsidRPr="00C56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41E146" wp14:editId="6D6BE1EA">
                                  <wp:extent cx="603250" cy="644853"/>
                                  <wp:effectExtent l="0" t="0" r="6350" b="317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438" cy="65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7D12AA" w14:textId="2964363A" w:rsidR="00BB696B" w:rsidRDefault="00BB696B" w:rsidP="00BB696B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hyperlink r:id="rId23" w:history="1">
                              <w:r>
                                <w:rPr>
                                  <w:rStyle w:val="affffff1"/>
                                  <w:sz w:val="28"/>
                                  <w:szCs w:val="36"/>
                                </w:rPr>
                                <w:t>Обучающее видео 23.04</w:t>
                              </w:r>
                            </w:hyperlink>
                          </w:p>
                          <w:p w14:paraId="19709DC2" w14:textId="39FF0901" w:rsidR="00F11BBE" w:rsidRDefault="00F11BBE"/>
                        </w:txbxContent>
                      </v:textbox>
                    </v:shape>
                  </w:pict>
                </mc:Fallback>
              </mc:AlternateContent>
            </w:r>
            <w:r w:rsidR="00E519A7">
              <w:t>Заметки</w:t>
            </w:r>
          </w:p>
        </w:tc>
      </w:tr>
      <w:tr w:rsidR="00E519A7" w:rsidRPr="00A0202A" w14:paraId="174EE596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4B8327BF" w14:textId="77777777" w:rsidR="00E519A7" w:rsidRPr="00A0202A" w:rsidRDefault="00E519A7" w:rsidP="00E519A7">
            <w:pPr>
              <w:pStyle w:val="aa"/>
              <w:rPr>
                <w:color w:val="auto"/>
              </w:rPr>
            </w:pPr>
          </w:p>
        </w:tc>
        <w:tc>
          <w:tcPr>
            <w:tcW w:w="2839" w:type="dxa"/>
            <w:shd w:val="clear" w:color="auto" w:fill="0D1D51" w:themeFill="accent3"/>
          </w:tcPr>
          <w:p w14:paraId="0198AE45" w14:textId="799B8457" w:rsidR="00E519A7" w:rsidRPr="00A0202A" w:rsidRDefault="00E519A7" w:rsidP="00E519A7">
            <w:pPr>
              <w:pStyle w:val="ae"/>
            </w:pPr>
          </w:p>
        </w:tc>
        <w:tc>
          <w:tcPr>
            <w:tcW w:w="1934" w:type="dxa"/>
            <w:shd w:val="clear" w:color="auto" w:fill="0D1D51" w:themeFill="accent3"/>
          </w:tcPr>
          <w:p w14:paraId="59624569" w14:textId="04A99A92" w:rsidR="00E519A7" w:rsidRPr="00A0202A" w:rsidRDefault="00E519A7" w:rsidP="00E519A7">
            <w:pPr>
              <w:pStyle w:val="ae"/>
            </w:pPr>
          </w:p>
        </w:tc>
        <w:tc>
          <w:tcPr>
            <w:tcW w:w="776" w:type="dxa"/>
          </w:tcPr>
          <w:p w14:paraId="2A0DBDC4" w14:textId="77777777" w:rsidR="00E519A7" w:rsidRPr="00A0202A" w:rsidRDefault="00E519A7" w:rsidP="00E519A7">
            <w:pPr>
              <w:pStyle w:val="aa"/>
              <w:rPr>
                <w:color w:val="auto"/>
              </w:rPr>
            </w:pPr>
          </w:p>
        </w:tc>
        <w:tc>
          <w:tcPr>
            <w:tcW w:w="2838" w:type="dxa"/>
            <w:shd w:val="clear" w:color="auto" w:fill="0D1D51" w:themeFill="accent3"/>
          </w:tcPr>
          <w:p w14:paraId="6C35C75E" w14:textId="7FD49E5E" w:rsidR="00E519A7" w:rsidRPr="00A0202A" w:rsidRDefault="00E519A7" w:rsidP="00E519A7">
            <w:pPr>
              <w:pStyle w:val="ae"/>
            </w:pPr>
          </w:p>
        </w:tc>
        <w:tc>
          <w:tcPr>
            <w:tcW w:w="2015" w:type="dxa"/>
            <w:gridSpan w:val="2"/>
            <w:shd w:val="clear" w:color="auto" w:fill="0D1D51" w:themeFill="accent3"/>
          </w:tcPr>
          <w:p w14:paraId="662E3FB5" w14:textId="11297E07" w:rsidR="00E519A7" w:rsidRPr="00A0202A" w:rsidRDefault="00E519A7" w:rsidP="00E519A7">
            <w:pPr>
              <w:pStyle w:val="ae"/>
            </w:pPr>
          </w:p>
        </w:tc>
      </w:tr>
      <w:tr w:rsidR="00E519A7" w:rsidRPr="00A0202A" w14:paraId="6CD43CA5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48CA755F" w14:textId="766A48DB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1A059B1A" w14:textId="4C2EA841" w:rsidR="00E519A7" w:rsidRPr="00A0202A" w:rsidRDefault="00C569DD" w:rsidP="00E519A7">
            <w:pPr>
              <w:pStyle w:val="ab"/>
            </w:pPr>
            <w:r w:rsidRPr="00E519A7">
              <w:rPr>
                <w:noProof/>
                <w:color w:val="auto"/>
                <w:sz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34F9B15C" wp14:editId="1A638194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51435</wp:posOffset>
                      </wp:positionV>
                      <wp:extent cx="3048000" cy="2565400"/>
                      <wp:effectExtent l="0" t="0" r="19050" b="2540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256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C0CED" w14:textId="77777777" w:rsidR="00BB696B" w:rsidRDefault="00BB696B" w:rsidP="00BB696B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36"/>
                                    </w:rPr>
                                    <w:t>Лепка светофора</w:t>
                                  </w:r>
                                </w:p>
                                <w:p w14:paraId="1135ADD4" w14:textId="47F9EAF7" w:rsidR="00C569DD" w:rsidRDefault="00BB696B" w:rsidP="00BB696B">
                                  <w:pPr>
                                    <w:jc w:val="right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 w:rsidRPr="00BB696B">
                                    <w:drawing>
                                      <wp:inline distT="0" distB="0" distL="0" distR="0" wp14:anchorId="04A3BAA3" wp14:editId="5109F8CE">
                                        <wp:extent cx="571500" cy="610913"/>
                                        <wp:effectExtent l="0" t="0" r="0" b="0"/>
                                        <wp:docPr id="22" name="Рисунок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4586" cy="614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9E614D2" w14:textId="4A725140" w:rsidR="00C569DD" w:rsidRPr="00E519A7" w:rsidRDefault="00BB696B" w:rsidP="00BB696B">
                                  <w:pPr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A3E848" wp14:editId="1112D871">
                                        <wp:extent cx="666750" cy="666750"/>
                                        <wp:effectExtent l="0" t="0" r="0" b="0"/>
                                        <wp:docPr id="23" name="Рисунок 23" descr="Светофор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rafficlight.sv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hyperlink r:id="rId27" w:history="1">
                                    <w:r w:rsidRPr="00BB696B">
                                      <w:rPr>
                                        <w:rStyle w:val="affffff1"/>
                                        <w:sz w:val="28"/>
                                        <w:szCs w:val="36"/>
                                      </w:rPr>
                                      <w:t>Обучающее видео 24.04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9B15C" id="_x0000_s1031" type="#_x0000_t202" style="position:absolute;margin-left:-6.9pt;margin-top:4.05pt;width:240pt;height:20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">
                      <v:textbox>
                        <w:txbxContent>
                          <w:p w14:paraId="623C0CED" w14:textId="77777777" w:rsidR="00BB696B" w:rsidRDefault="00BB696B" w:rsidP="00BB696B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Лепка светофора</w:t>
                            </w:r>
                          </w:p>
                          <w:p w14:paraId="1135ADD4" w14:textId="47F9EAF7" w:rsidR="00C569DD" w:rsidRDefault="00BB696B" w:rsidP="00BB696B">
                            <w:pPr>
                              <w:jc w:val="right"/>
                              <w:rPr>
                                <w:sz w:val="28"/>
                                <w:szCs w:val="36"/>
                              </w:rPr>
                            </w:pPr>
                            <w:r w:rsidRPr="00BB696B">
                              <w:drawing>
                                <wp:inline distT="0" distB="0" distL="0" distR="0" wp14:anchorId="04A3BAA3" wp14:editId="5109F8CE">
                                  <wp:extent cx="571500" cy="610913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586" cy="614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E614D2" w14:textId="4A725140" w:rsidR="00C569DD" w:rsidRPr="00E519A7" w:rsidRDefault="00BB696B" w:rsidP="00BB696B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3E848" wp14:editId="1112D871">
                                  <wp:extent cx="666750" cy="666750"/>
                                  <wp:effectExtent l="0" t="0" r="0" b="0"/>
                                  <wp:docPr id="23" name="Рисунок 23" descr="Светофо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rafficlight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28" w:history="1">
                              <w:r w:rsidRPr="00BB696B">
                                <w:rPr>
                                  <w:rStyle w:val="affffff1"/>
                                  <w:sz w:val="28"/>
                                  <w:szCs w:val="36"/>
                                </w:rPr>
                                <w:t>Обучающее видео 24.04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34" w:type="dxa"/>
          </w:tcPr>
          <w:p w14:paraId="641BE2E6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1CDC8313" w14:textId="29B0F98C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529D2A7F" w14:textId="6D1FA217" w:rsidR="00E519A7" w:rsidRPr="00A0202A" w:rsidRDefault="00C569DD" w:rsidP="00E519A7">
            <w:pPr>
              <w:pStyle w:val="ab"/>
            </w:pPr>
            <w:r w:rsidRPr="00E519A7">
              <w:rPr>
                <w:noProof/>
                <w:color w:val="auto"/>
                <w:sz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BF933D6" wp14:editId="34667C72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62865</wp:posOffset>
                      </wp:positionV>
                      <wp:extent cx="3048000" cy="2559050"/>
                      <wp:effectExtent l="0" t="0" r="19050" b="12700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2559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A4C5C" w14:textId="50BA557D" w:rsidR="00C569DD" w:rsidRDefault="003660B4" w:rsidP="003660B4">
                                  <w:pPr>
                                    <w:jc w:val="both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36"/>
                                    </w:rPr>
                                    <w:t>Дополнительно рекомендуем вам стихи А. Барто «Грузовик» и «Самолёт».</w:t>
                                  </w:r>
                                </w:p>
                                <w:p w14:paraId="176E8217" w14:textId="7E628F90" w:rsidR="00925E61" w:rsidRDefault="005A7182" w:rsidP="00925E61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hyperlink r:id="rId29" w:history="1">
                                    <w:r w:rsidR="00925E61">
                                      <w:rPr>
                                        <w:rStyle w:val="affffff1"/>
                                        <w:sz w:val="28"/>
                                        <w:szCs w:val="36"/>
                                      </w:rPr>
                                      <w:t>"Грузовик"</w:t>
                                    </w:r>
                                  </w:hyperlink>
                                  <w:r w:rsidR="00925E61">
                                    <w:rPr>
                                      <w:sz w:val="28"/>
                                      <w:szCs w:val="36"/>
                                    </w:rPr>
                                    <w:t xml:space="preserve">              </w:t>
                                  </w:r>
                                  <w:hyperlink r:id="rId30" w:history="1">
                                    <w:r w:rsidR="00925E61" w:rsidRPr="00925E61">
                                      <w:rPr>
                                        <w:rStyle w:val="affffff1"/>
                                        <w:sz w:val="28"/>
                                        <w:szCs w:val="36"/>
                                      </w:rPr>
                                      <w:t>"Самолёт"</w:t>
                                    </w:r>
                                  </w:hyperlink>
                                </w:p>
                                <w:p w14:paraId="3D869932" w14:textId="76665274" w:rsidR="003660B4" w:rsidRDefault="00925E61" w:rsidP="003660B4">
                                  <w:pPr>
                                    <w:jc w:val="both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36"/>
                                    </w:rPr>
                                    <w:t>Предлагаем вам занимательные раскраски онлайн.</w:t>
                                  </w:r>
                                </w:p>
                                <w:p w14:paraId="4E7614F7" w14:textId="4E69ED1D" w:rsidR="00925E61" w:rsidRPr="00E519A7" w:rsidRDefault="005A7182" w:rsidP="00925E61">
                                  <w:pPr>
                                    <w:jc w:val="center"/>
                                    <w:rPr>
                                      <w:sz w:val="28"/>
                                      <w:szCs w:val="36"/>
                                    </w:rPr>
                                  </w:pPr>
                                  <w:hyperlink r:id="rId31" w:history="1">
                                    <w:r w:rsidR="00925E61" w:rsidRPr="00925E61">
                                      <w:rPr>
                                        <w:rStyle w:val="affffff1"/>
                                        <w:sz w:val="28"/>
                                        <w:szCs w:val="36"/>
                                      </w:rPr>
                                      <w:t>Раскраски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933D6" id="_x0000_s1032" type="#_x0000_t202" style="position:absolute;margin-left:-4.35pt;margin-top:4.95pt;width:240pt;height:2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">
                      <v:textbox>
                        <w:txbxContent>
                          <w:p w14:paraId="74EA4C5C" w14:textId="50BA557D" w:rsidR="00C569DD" w:rsidRDefault="003660B4" w:rsidP="003660B4">
                            <w:pPr>
                              <w:jc w:val="both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Дополнительно рекомендуем вам стихи А. Барто «Грузовик» и «Самолёт».</w:t>
                            </w:r>
                          </w:p>
                          <w:p w14:paraId="176E8217" w14:textId="7E628F90" w:rsidR="00925E61" w:rsidRDefault="003F4A4E" w:rsidP="00925E61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hyperlink r:id="rId32" w:history="1">
                              <w:r w:rsidR="00925E61">
                                <w:rPr>
                                  <w:rStyle w:val="affffff4"/>
                                  <w:sz w:val="28"/>
                                  <w:szCs w:val="36"/>
                                </w:rPr>
                                <w:t>"Грузовик"</w:t>
                              </w:r>
                            </w:hyperlink>
                            <w:r w:rsidR="00925E61">
                              <w:rPr>
                                <w:sz w:val="28"/>
                                <w:szCs w:val="36"/>
                              </w:rPr>
                              <w:t xml:space="preserve">              </w:t>
                            </w:r>
                            <w:hyperlink r:id="rId33" w:history="1">
                              <w:r w:rsidR="00925E61" w:rsidRPr="00925E61">
                                <w:rPr>
                                  <w:rStyle w:val="affffff4"/>
                                  <w:sz w:val="28"/>
                                  <w:szCs w:val="36"/>
                                </w:rPr>
                                <w:t>"Самолёт"</w:t>
                              </w:r>
                            </w:hyperlink>
                          </w:p>
                          <w:p w14:paraId="3D869932" w14:textId="76665274" w:rsidR="003660B4" w:rsidRDefault="00925E61" w:rsidP="003660B4">
                            <w:pPr>
                              <w:jc w:val="both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Предлагаем вам занимательные раскраски онлайн.</w:t>
                            </w:r>
                          </w:p>
                          <w:p w14:paraId="4E7614F7" w14:textId="4E69ED1D" w:rsidR="00925E61" w:rsidRPr="00E519A7" w:rsidRDefault="003F4A4E" w:rsidP="00925E61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hyperlink r:id="rId34" w:history="1">
                              <w:r w:rsidR="00925E61" w:rsidRPr="00925E61">
                                <w:rPr>
                                  <w:rStyle w:val="affffff4"/>
                                  <w:sz w:val="28"/>
                                  <w:szCs w:val="36"/>
                                </w:rPr>
                                <w:t>Раскраски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5" w:type="dxa"/>
            <w:gridSpan w:val="2"/>
          </w:tcPr>
          <w:p w14:paraId="7274259F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1654F785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252777C2" w14:textId="6679EF45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762A2404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49B4A5CA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3249056F" w14:textId="05622630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36623F01" w14:textId="396E03C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7217CE5F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2AF6FC55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54A85719" w14:textId="6EDD11B1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5922333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1014D793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0A9ED429" w14:textId="215FA700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0A3DCD63" w14:textId="7A536A3D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7FFD140C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46E03801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603B18FA" w14:textId="31FC9529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563A0F54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0C6AE18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7B5BEED5" w14:textId="6D96813D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10E650F3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6EBC3F95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4677E68F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22D16864" w14:textId="41F30210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569E78A1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18868A17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7C6C4069" w14:textId="41E903FC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5FEFF4DA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13914104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0569F9D3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00D4C6F5" w14:textId="22A2F42F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7DE151A8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4806A420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41D33C03" w14:textId="234ABA15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5FB21781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4E3C9697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404BA3DB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4DA1B465" w14:textId="607E76C7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4F926EFE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3FB8DA1E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3194948E" w14:textId="04D181D0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2C13D564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0FEE33F3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3CC02529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30D9D357" w14:textId="6E9FA9F9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2F8D6EB9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5FDD78E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4E755ED6" w14:textId="746DB54B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07C414C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085EED3E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78F074F6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325E743B" w14:textId="7E48B50E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</w:tcPr>
          <w:p w14:paraId="6C9DC935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</w:tcPr>
          <w:p w14:paraId="7C3CE4EB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47271683" w14:textId="2FD0E8F2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</w:tcPr>
          <w:p w14:paraId="41978545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</w:tcPr>
          <w:p w14:paraId="6CE06E32" w14:textId="77777777" w:rsidR="00E519A7" w:rsidRPr="00A0202A" w:rsidRDefault="00E519A7" w:rsidP="00E519A7">
            <w:pPr>
              <w:pStyle w:val="ab"/>
            </w:pPr>
          </w:p>
        </w:tc>
      </w:tr>
      <w:tr w:rsidR="00E519A7" w:rsidRPr="00A0202A" w14:paraId="5923C5F8" w14:textId="77777777" w:rsidTr="00E519A7">
        <w:trPr>
          <w:trHeight w:hRule="exact" w:val="303"/>
        </w:trPr>
        <w:tc>
          <w:tcPr>
            <w:tcW w:w="840" w:type="dxa"/>
            <w:gridSpan w:val="2"/>
          </w:tcPr>
          <w:p w14:paraId="3BC40ADC" w14:textId="4656E72D" w:rsidR="00E519A7" w:rsidRPr="00A0202A" w:rsidRDefault="00E519A7" w:rsidP="00E519A7">
            <w:pPr>
              <w:pStyle w:val="aa"/>
            </w:pPr>
          </w:p>
        </w:tc>
        <w:tc>
          <w:tcPr>
            <w:tcW w:w="2839" w:type="dxa"/>
            <w:shd w:val="clear" w:color="auto" w:fill="F2F2F2" w:themeFill="background1" w:themeFillShade="F2"/>
          </w:tcPr>
          <w:p w14:paraId="6AE17FBF" w14:textId="77777777" w:rsidR="00E519A7" w:rsidRPr="00A0202A" w:rsidRDefault="00E519A7" w:rsidP="00E519A7">
            <w:pPr>
              <w:pStyle w:val="ab"/>
            </w:pPr>
          </w:p>
        </w:tc>
        <w:tc>
          <w:tcPr>
            <w:tcW w:w="1934" w:type="dxa"/>
            <w:shd w:val="clear" w:color="auto" w:fill="F2F2F2" w:themeFill="background1" w:themeFillShade="F2"/>
          </w:tcPr>
          <w:p w14:paraId="67EEBCD1" w14:textId="77777777" w:rsidR="00E519A7" w:rsidRPr="00A0202A" w:rsidRDefault="00E519A7" w:rsidP="00E519A7">
            <w:pPr>
              <w:pStyle w:val="ab"/>
            </w:pPr>
          </w:p>
        </w:tc>
        <w:tc>
          <w:tcPr>
            <w:tcW w:w="776" w:type="dxa"/>
          </w:tcPr>
          <w:p w14:paraId="4CCE96A3" w14:textId="7C855890" w:rsidR="00E519A7" w:rsidRPr="00A0202A" w:rsidRDefault="00E519A7" w:rsidP="00E519A7">
            <w:pPr>
              <w:pStyle w:val="aa"/>
            </w:pPr>
          </w:p>
        </w:tc>
        <w:tc>
          <w:tcPr>
            <w:tcW w:w="2838" w:type="dxa"/>
            <w:shd w:val="clear" w:color="auto" w:fill="F2F2F2" w:themeFill="background1" w:themeFillShade="F2"/>
          </w:tcPr>
          <w:p w14:paraId="2C75B698" w14:textId="77777777" w:rsidR="00E519A7" w:rsidRPr="00A0202A" w:rsidRDefault="00E519A7" w:rsidP="00E519A7">
            <w:pPr>
              <w:pStyle w:val="ab"/>
            </w:pPr>
          </w:p>
        </w:tc>
        <w:tc>
          <w:tcPr>
            <w:tcW w:w="2015" w:type="dxa"/>
            <w:gridSpan w:val="2"/>
            <w:shd w:val="clear" w:color="auto" w:fill="F2F2F2" w:themeFill="background1" w:themeFillShade="F2"/>
          </w:tcPr>
          <w:p w14:paraId="3AEAB4B8" w14:textId="77777777" w:rsidR="00E519A7" w:rsidRPr="00A0202A" w:rsidRDefault="00E519A7" w:rsidP="00E519A7">
            <w:pPr>
              <w:pStyle w:val="ab"/>
            </w:pPr>
          </w:p>
        </w:tc>
      </w:tr>
    </w:tbl>
    <w:p w14:paraId="4C6E8DBD" w14:textId="29F7A605" w:rsidR="005B624C" w:rsidRPr="00A0202A" w:rsidRDefault="005B624C" w:rsidP="004E0B74">
      <w:pPr>
        <w:tabs>
          <w:tab w:val="left" w:pos="8205"/>
        </w:tabs>
      </w:pPr>
    </w:p>
    <w:sectPr w:rsidR="005B624C" w:rsidRPr="00A0202A" w:rsidSect="0037392E">
      <w:headerReference w:type="default" r:id="rId35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88162" w14:textId="77777777" w:rsidR="00DB3BCB" w:rsidRDefault="00DB3BCB" w:rsidP="00535661">
      <w:pPr>
        <w:spacing w:after="0" w:line="240" w:lineRule="auto"/>
      </w:pPr>
      <w:r>
        <w:separator/>
      </w:r>
    </w:p>
  </w:endnote>
  <w:endnote w:type="continuationSeparator" w:id="0">
    <w:p w14:paraId="7BFAE149" w14:textId="77777777" w:rsidR="00DB3BCB" w:rsidRDefault="00DB3BCB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2BBCD5" w14:textId="77777777" w:rsidR="00DB3BCB" w:rsidRDefault="00DB3BCB" w:rsidP="00535661">
      <w:pPr>
        <w:spacing w:after="0" w:line="240" w:lineRule="auto"/>
      </w:pPr>
      <w:r>
        <w:separator/>
      </w:r>
    </w:p>
  </w:footnote>
  <w:footnote w:type="continuationSeparator" w:id="0">
    <w:p w14:paraId="58640072" w14:textId="77777777" w:rsidR="00DB3BCB" w:rsidRDefault="00DB3BCB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41F1C" w14:textId="77777777" w:rsidR="001705E5" w:rsidRPr="00A0202A" w:rsidRDefault="002C3B9C">
    <w:pPr>
      <w:pStyle w:val="af"/>
    </w:pPr>
    <w:r w:rsidRPr="00A0202A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EF64790" wp14:editId="49244FEE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45CBF77D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xf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l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L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3ZtfrouxQF4xxaAqPy8Cq7i7u9gpOWZ0doRwColgkV9ihdIzL&#10;VZs5XvDK765hHnw3kMjoP0Hdy/50SMlUCaIQahsC5w+KQfc9wdkzusgxy0z3WuzykPBaBcw6lP7L&#10;MOdnie92dz2OipoQ/8DzsFAtnN03jH8QwEeYn+X61Ajw1m+1kxi7aWx/UDS2fdOVRdk4ieyV3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7DB"/>
    <w:rsid w:val="00047640"/>
    <w:rsid w:val="00073F67"/>
    <w:rsid w:val="00166B0C"/>
    <w:rsid w:val="001705E5"/>
    <w:rsid w:val="001A7D1C"/>
    <w:rsid w:val="00252CC9"/>
    <w:rsid w:val="00263674"/>
    <w:rsid w:val="002A14B7"/>
    <w:rsid w:val="002C3B9C"/>
    <w:rsid w:val="002E4997"/>
    <w:rsid w:val="003172A0"/>
    <w:rsid w:val="003660B4"/>
    <w:rsid w:val="00372AA3"/>
    <w:rsid w:val="0037392E"/>
    <w:rsid w:val="003975C5"/>
    <w:rsid w:val="003F4A4E"/>
    <w:rsid w:val="004A22A6"/>
    <w:rsid w:val="004E0B74"/>
    <w:rsid w:val="004F1245"/>
    <w:rsid w:val="00535661"/>
    <w:rsid w:val="00583006"/>
    <w:rsid w:val="005A7182"/>
    <w:rsid w:val="005B624C"/>
    <w:rsid w:val="005B6801"/>
    <w:rsid w:val="00616516"/>
    <w:rsid w:val="00676ABB"/>
    <w:rsid w:val="006B6F1F"/>
    <w:rsid w:val="00714B42"/>
    <w:rsid w:val="007943DC"/>
    <w:rsid w:val="007B0DFC"/>
    <w:rsid w:val="007B1533"/>
    <w:rsid w:val="007C74BA"/>
    <w:rsid w:val="0082378B"/>
    <w:rsid w:val="008255F7"/>
    <w:rsid w:val="00826000"/>
    <w:rsid w:val="008A5A34"/>
    <w:rsid w:val="008C16EB"/>
    <w:rsid w:val="00920E9F"/>
    <w:rsid w:val="00925E61"/>
    <w:rsid w:val="009657DB"/>
    <w:rsid w:val="009A77D6"/>
    <w:rsid w:val="009C565C"/>
    <w:rsid w:val="009F1947"/>
    <w:rsid w:val="00A0202A"/>
    <w:rsid w:val="00A365C5"/>
    <w:rsid w:val="00A73265"/>
    <w:rsid w:val="00A86FA8"/>
    <w:rsid w:val="00B34BD7"/>
    <w:rsid w:val="00B872C4"/>
    <w:rsid w:val="00BB5990"/>
    <w:rsid w:val="00BB696B"/>
    <w:rsid w:val="00C16082"/>
    <w:rsid w:val="00C569DD"/>
    <w:rsid w:val="00C94A5E"/>
    <w:rsid w:val="00CB61D8"/>
    <w:rsid w:val="00D05149"/>
    <w:rsid w:val="00D52DA7"/>
    <w:rsid w:val="00D55EF5"/>
    <w:rsid w:val="00DB3BCB"/>
    <w:rsid w:val="00E519A7"/>
    <w:rsid w:val="00EA567A"/>
    <w:rsid w:val="00F108E1"/>
    <w:rsid w:val="00F11BBE"/>
    <w:rsid w:val="00F132F8"/>
    <w:rsid w:val="00F568D7"/>
    <w:rsid w:val="00F72EB9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C30D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BB696B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1"/>
    <w:semiHidden/>
    <w:unhideWhenUsed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1"/>
    <w:semiHidden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customStyle="1" w:styleId="11">
    <w:name w:val="Упомянуть1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2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3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4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5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6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2"/>
    <w:next w:val="a2"/>
    <w:uiPriority w:val="37"/>
    <w:semiHidden/>
    <w:unhideWhenUsed/>
    <w:rsid w:val="009F1947"/>
  </w:style>
  <w:style w:type="character" w:styleId="af8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9">
    <w:name w:val="Message Header"/>
    <w:basedOn w:val="a2"/>
    <w:link w:val="afa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a">
    <w:name w:val="Шапка Знак"/>
    <w:basedOn w:val="a3"/>
    <w:link w:val="af9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b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c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d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e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">
    <w:name w:val="Subtitle"/>
    <w:basedOn w:val="a2"/>
    <w:next w:val="a2"/>
    <w:link w:val="aff0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0">
    <w:name w:val="Подзаголовок Знак"/>
    <w:basedOn w:val="a3"/>
    <w:link w:val="aff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7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2">
    <w:name w:val="macro"/>
    <w:link w:val="aff3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3">
    <w:name w:val="Текст макроса Знак"/>
    <w:basedOn w:val="a3"/>
    <w:link w:val="aff2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4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5">
    <w:name w:val="endnote text"/>
    <w:basedOn w:val="a2"/>
    <w:link w:val="aff6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6">
    <w:name w:val="Текст концевой сноски Знак"/>
    <w:basedOn w:val="a3"/>
    <w:link w:val="aff5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7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8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9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a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b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c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d">
    <w:name w:val="annotation text"/>
    <w:basedOn w:val="a2"/>
    <w:link w:val="affe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e">
    <w:name w:val="Текст примечания Знак"/>
    <w:basedOn w:val="a3"/>
    <w:link w:val="affd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9F1947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1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2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3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4">
    <w:name w:val="Document Map"/>
    <w:basedOn w:val="a2"/>
    <w:link w:val="afff5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5">
    <w:name w:val="Схема документа Знак"/>
    <w:basedOn w:val="a3"/>
    <w:link w:val="afff4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9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7">
    <w:name w:val="Date"/>
    <w:basedOn w:val="a2"/>
    <w:next w:val="a2"/>
    <w:link w:val="afff8"/>
    <w:uiPriority w:val="99"/>
    <w:semiHidden/>
    <w:unhideWhenUsed/>
    <w:rsid w:val="009F1947"/>
  </w:style>
  <w:style w:type="character" w:customStyle="1" w:styleId="afff8">
    <w:name w:val="Дата Знак"/>
    <w:basedOn w:val="a3"/>
    <w:link w:val="afff7"/>
    <w:uiPriority w:val="99"/>
    <w:semiHidden/>
    <w:rsid w:val="009F1947"/>
    <w:rPr>
      <w:rFonts w:ascii="Calibri" w:hAnsi="Calibri" w:cs="Calibri"/>
      <w:sz w:val="18"/>
    </w:rPr>
  </w:style>
  <w:style w:type="character" w:styleId="afff9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a">
    <w:name w:val="Intense Quote"/>
    <w:basedOn w:val="a2"/>
    <w:next w:val="a2"/>
    <w:link w:val="afffb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b">
    <w:name w:val="Выделенная цитата Знак"/>
    <w:basedOn w:val="a3"/>
    <w:link w:val="afffa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c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d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customStyle="1" w:styleId="-13">
    <w:name w:val="Смарт-гиперссылка1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e">
    <w:name w:val="Title"/>
    <w:basedOn w:val="a2"/>
    <w:next w:val="a2"/>
    <w:link w:val="affff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">
    <w:name w:val="Заголовок Знак"/>
    <w:basedOn w:val="a3"/>
    <w:link w:val="afffe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0">
    <w:name w:val="Body Text"/>
    <w:basedOn w:val="a2"/>
    <w:link w:val="affff1"/>
    <w:uiPriority w:val="99"/>
    <w:semiHidden/>
    <w:unhideWhenUsed/>
    <w:rsid w:val="009F1947"/>
    <w:pPr>
      <w:spacing w:after="120"/>
    </w:pPr>
  </w:style>
  <w:style w:type="character" w:customStyle="1" w:styleId="affff1">
    <w:name w:val="Основной текст Знак"/>
    <w:basedOn w:val="a3"/>
    <w:link w:val="affff0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2">
    <w:name w:val="Body Text Indent"/>
    <w:basedOn w:val="a2"/>
    <w:link w:val="affff3"/>
    <w:uiPriority w:val="99"/>
    <w:semiHidden/>
    <w:unhideWhenUsed/>
    <w:rsid w:val="009F1947"/>
    <w:pPr>
      <w:spacing w:after="120"/>
      <w:ind w:left="360"/>
    </w:pPr>
  </w:style>
  <w:style w:type="character" w:customStyle="1" w:styleId="affff3">
    <w:name w:val="Основной текст с отступом Знак"/>
    <w:basedOn w:val="a3"/>
    <w:link w:val="affff2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4">
    <w:name w:val="Body Text First Indent"/>
    <w:basedOn w:val="affff0"/>
    <w:link w:val="affff5"/>
    <w:uiPriority w:val="99"/>
    <w:semiHidden/>
    <w:unhideWhenUsed/>
    <w:rsid w:val="009F1947"/>
    <w:pPr>
      <w:spacing w:after="200"/>
      <w:ind w:firstLine="360"/>
    </w:pPr>
  </w:style>
  <w:style w:type="character" w:customStyle="1" w:styleId="affff5">
    <w:name w:val="Красная строка Знак"/>
    <w:basedOn w:val="affff1"/>
    <w:link w:val="affff4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2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3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6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9F1947"/>
    <w:pPr>
      <w:spacing w:after="0" w:line="240" w:lineRule="auto"/>
    </w:pPr>
  </w:style>
  <w:style w:type="character" w:customStyle="1" w:styleId="affff8">
    <w:name w:val="Заголовок записки Знак"/>
    <w:basedOn w:val="a3"/>
    <w:link w:val="affff7"/>
    <w:uiPriority w:val="99"/>
    <w:semiHidden/>
    <w:rsid w:val="009F1947"/>
    <w:rPr>
      <w:rFonts w:ascii="Calibri" w:hAnsi="Calibri" w:cs="Calibri"/>
      <w:sz w:val="18"/>
    </w:rPr>
  </w:style>
  <w:style w:type="table" w:styleId="affff9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a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b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c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d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E-mail Signature"/>
    <w:basedOn w:val="a2"/>
    <w:link w:val="afffff"/>
    <w:uiPriority w:val="99"/>
    <w:semiHidden/>
    <w:unhideWhenUsed/>
    <w:rsid w:val="009F1947"/>
    <w:pPr>
      <w:spacing w:after="0" w:line="240" w:lineRule="auto"/>
    </w:pPr>
  </w:style>
  <w:style w:type="character" w:customStyle="1" w:styleId="afffff">
    <w:name w:val="Электронная подпись Знак"/>
    <w:basedOn w:val="a3"/>
    <w:link w:val="affffe"/>
    <w:uiPriority w:val="99"/>
    <w:semiHidden/>
    <w:rsid w:val="009F1947"/>
    <w:rPr>
      <w:rFonts w:ascii="Calibri" w:hAnsi="Calibri" w:cs="Calibri"/>
      <w:sz w:val="18"/>
    </w:rPr>
  </w:style>
  <w:style w:type="paragraph" w:styleId="afffff0">
    <w:name w:val="Salutation"/>
    <w:basedOn w:val="a2"/>
    <w:next w:val="a2"/>
    <w:link w:val="afffff1"/>
    <w:uiPriority w:val="99"/>
    <w:semiHidden/>
    <w:unhideWhenUsed/>
    <w:rsid w:val="009F1947"/>
  </w:style>
  <w:style w:type="character" w:customStyle="1" w:styleId="afffff1">
    <w:name w:val="Приветствие Знак"/>
    <w:basedOn w:val="a3"/>
    <w:link w:val="afffff0"/>
    <w:uiPriority w:val="99"/>
    <w:semiHidden/>
    <w:rsid w:val="009F1947"/>
    <w:rPr>
      <w:rFonts w:ascii="Calibri" w:hAnsi="Calibri" w:cs="Calibri"/>
      <w:sz w:val="18"/>
    </w:rPr>
  </w:style>
  <w:style w:type="table" w:styleId="1b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2">
    <w:name w:val="Signature"/>
    <w:basedOn w:val="a2"/>
    <w:link w:val="afffff3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3">
    <w:name w:val="Подпись Знак"/>
    <w:basedOn w:val="a3"/>
    <w:link w:val="afffff2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4">
    <w:name w:val="index heading"/>
    <w:basedOn w:val="a2"/>
    <w:next w:val="1e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5">
    <w:name w:val="Plain Text"/>
    <w:basedOn w:val="a2"/>
    <w:link w:val="afffff6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6">
    <w:name w:val="Текст Знак"/>
    <w:basedOn w:val="a3"/>
    <w:link w:val="afffff5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7">
    <w:name w:val="Closing"/>
    <w:basedOn w:val="a2"/>
    <w:link w:val="afffff8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8">
    <w:name w:val="Прощание Знак"/>
    <w:basedOn w:val="a3"/>
    <w:link w:val="afffff7"/>
    <w:uiPriority w:val="99"/>
    <w:semiHidden/>
    <w:rsid w:val="009F1947"/>
    <w:rPr>
      <w:rFonts w:ascii="Calibri" w:hAnsi="Calibri" w:cs="Calibri"/>
      <w:sz w:val="18"/>
    </w:rPr>
  </w:style>
  <w:style w:type="table" w:styleId="1f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b">
    <w:name w:val="footnote text"/>
    <w:basedOn w:val="a2"/>
    <w:link w:val="afffffc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c">
    <w:name w:val="Текст сноски Знак"/>
    <w:basedOn w:val="a3"/>
    <w:link w:val="afffffb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d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0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3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  <w:style w:type="character" w:styleId="affffff4">
    <w:name w:val="Unresolved Mention"/>
    <w:basedOn w:val="a3"/>
    <w:uiPriority w:val="99"/>
    <w:semiHidden/>
    <w:unhideWhenUsed/>
    <w:rsid w:val="00BB6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image" Target="media/image5.wmf"/><Relationship Id="rId34" Type="http://schemas.openxmlformats.org/officeDocument/2006/relationships/hyperlink" Target="http://raskraski.kz/online/gruzovik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bK9C2K8aNJA" TargetMode="External"/><Relationship Id="rId17" Type="http://schemas.openxmlformats.org/officeDocument/2006/relationships/hyperlink" Target="https://www.youtube.com/watch?v=2LfXAX9-Ldw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deti-i-mama.ru/agniya-barto-samolyot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2LfXAX9-Ldw" TargetMode="External"/><Relationship Id="rId20" Type="http://schemas.openxmlformats.org/officeDocument/2006/relationships/hyperlink" Target="https://www.youtube.com/watch?v=dLrPRIKdFFg" TargetMode="External"/><Relationship Id="rId29" Type="http://schemas.openxmlformats.org/officeDocument/2006/relationships/hyperlink" Target="http://deti-i-mama.ru/agniya-barto-gruzovi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bK9C2K8aNJA" TargetMode="External"/><Relationship Id="rId24" Type="http://schemas.openxmlformats.org/officeDocument/2006/relationships/image" Target="media/image6.wmf"/><Relationship Id="rId32" Type="http://schemas.openxmlformats.org/officeDocument/2006/relationships/hyperlink" Target="http://deti-i-mama.ru/agniya-barto-gruzovik/" TargetMode="Externa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https://www.youtube.com/watch?v=t_TTjJnzL5w" TargetMode="External"/><Relationship Id="rId28" Type="http://schemas.openxmlformats.org/officeDocument/2006/relationships/hyperlink" Target="https://www.youtube.com/watch?v=E0iOrX7-2e0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dLrPRIKdFFg" TargetMode="External"/><Relationship Id="rId31" Type="http://schemas.openxmlformats.org/officeDocument/2006/relationships/hyperlink" Target="http://raskraski.kz/online/gruzovi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svg"/><Relationship Id="rId22" Type="http://schemas.openxmlformats.org/officeDocument/2006/relationships/hyperlink" Target="https://www.youtube.com/watch?v=t_TTjJnzL5w" TargetMode="External"/><Relationship Id="rId27" Type="http://schemas.openxmlformats.org/officeDocument/2006/relationships/hyperlink" Target="https://www.youtube.com/watch?v=E0iOrX7-2e0" TargetMode="External"/><Relationship Id="rId30" Type="http://schemas.openxmlformats.org/officeDocument/2006/relationships/hyperlink" Target="http://deti-i-mama.ru/agniya-barto-samolyot/" TargetMode="External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_o_n\AppData\Local\Microsoft\Office\16.0\DTS\ru-RU%7b227D9A6C-CFB4-471D-AA2F-68F7F6DAEE33%7d\%7b0CE18DE4-BF8F-4A1C-9685-9B85488B4447%7dtf4542024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DA282F9BAFD430FB2F275CC1A52C4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1FCDD1-348E-4431-BDD1-32E32636F5B1}"/>
      </w:docPartPr>
      <w:docPartBody>
        <w:p w:rsidR="002F26C5" w:rsidRDefault="00DC71FF">
          <w:pPr>
            <w:pStyle w:val="3DA282F9BAFD430FB2F275CC1A52C46B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B50F3C706F6D4842946413C79E3186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F98C91-1C9D-4389-90AA-36E80D92421B}"/>
      </w:docPartPr>
      <w:docPartBody>
        <w:p w:rsidR="002F26C5" w:rsidRDefault="00DC71FF">
          <w:pPr>
            <w:pStyle w:val="B50F3C706F6D4842946413C79E3186EC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6FCE9817E8E14F78B4A12765ECAF97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6CE532-2633-4EC7-8E54-2501D53BD6AC}"/>
      </w:docPartPr>
      <w:docPartBody>
        <w:p w:rsidR="000B6C73" w:rsidRDefault="002F26C5" w:rsidP="002F26C5">
          <w:pPr>
            <w:pStyle w:val="6FCE9817E8E14F78B4A12765ECAF973E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6C46B4EAA8984A53942C2DE78B0EB5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EAA07C-44D7-478B-A987-1F6CEDCFBF57}"/>
      </w:docPartPr>
      <w:docPartBody>
        <w:p w:rsidR="000B6C73" w:rsidRDefault="002F26C5" w:rsidP="002F26C5">
          <w:pPr>
            <w:pStyle w:val="6C46B4EAA8984A53942C2DE78B0EB588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D74F3842E1894AF9BC6CA47DEFE89E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A6C6EC-CBE4-4660-BAF6-C6BF4FBDEE01}"/>
      </w:docPartPr>
      <w:docPartBody>
        <w:p w:rsidR="000B6C73" w:rsidRDefault="002F26C5" w:rsidP="002F26C5">
          <w:pPr>
            <w:pStyle w:val="D74F3842E1894AF9BC6CA47DEFE89E27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1FF"/>
    <w:rsid w:val="000B6C73"/>
    <w:rsid w:val="002F26C5"/>
    <w:rsid w:val="008336B3"/>
    <w:rsid w:val="00DC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DA282F9BAFD430FB2F275CC1A52C46B">
    <w:name w:val="3DA282F9BAFD430FB2F275CC1A52C46B"/>
  </w:style>
  <w:style w:type="character" w:styleId="a3">
    <w:name w:val="Placeholder Text"/>
    <w:basedOn w:val="a0"/>
    <w:uiPriority w:val="99"/>
    <w:semiHidden/>
    <w:rsid w:val="002F26C5"/>
    <w:rPr>
      <w:rFonts w:ascii="Calibri" w:hAnsi="Calibri" w:cs="Calibri"/>
      <w:color w:val="808080"/>
    </w:rPr>
  </w:style>
  <w:style w:type="paragraph" w:customStyle="1" w:styleId="B50F3C706F6D4842946413C79E3186EC">
    <w:name w:val="B50F3C706F6D4842946413C79E3186EC"/>
  </w:style>
  <w:style w:type="paragraph" w:customStyle="1" w:styleId="4B8423EC99A448E9BDE923C23760E12F">
    <w:name w:val="4B8423EC99A448E9BDE923C23760E12F"/>
  </w:style>
  <w:style w:type="paragraph" w:customStyle="1" w:styleId="5FA542F296344D31BBC28185F81AE60D">
    <w:name w:val="5FA542F296344D31BBC28185F81AE60D"/>
  </w:style>
  <w:style w:type="paragraph" w:customStyle="1" w:styleId="475BF8AC14C848C1AF113AFC370BD2F5">
    <w:name w:val="475BF8AC14C848C1AF113AFC370BD2F5"/>
  </w:style>
  <w:style w:type="paragraph" w:customStyle="1" w:styleId="0BE28F93A5F347FD81BEF0230858E696">
    <w:name w:val="0BE28F93A5F347FD81BEF0230858E696"/>
  </w:style>
  <w:style w:type="paragraph" w:customStyle="1" w:styleId="F6F6DEEDA2744FAFB922319FBE37A0CC">
    <w:name w:val="F6F6DEEDA2744FAFB922319FBE37A0CC"/>
  </w:style>
  <w:style w:type="paragraph" w:customStyle="1" w:styleId="BDA8CC902CD64E40A971C6B2CB94B273">
    <w:name w:val="BDA8CC902CD64E40A971C6B2CB94B273"/>
  </w:style>
  <w:style w:type="paragraph" w:customStyle="1" w:styleId="104FFF4FD9094A15949F8C48337137DE">
    <w:name w:val="104FFF4FD9094A15949F8C48337137DE"/>
    <w:rsid w:val="00DC71FF"/>
  </w:style>
  <w:style w:type="paragraph" w:customStyle="1" w:styleId="DDC8F4482CFF4877A807A9B3EE08A804">
    <w:name w:val="DDC8F4482CFF4877A807A9B3EE08A804"/>
    <w:rsid w:val="00DC71FF"/>
  </w:style>
  <w:style w:type="paragraph" w:customStyle="1" w:styleId="4676C6387F7F4CC39361D0B2906E9C82">
    <w:name w:val="4676C6387F7F4CC39361D0B2906E9C82"/>
    <w:rsid w:val="00DC71FF"/>
  </w:style>
  <w:style w:type="paragraph" w:customStyle="1" w:styleId="D5754F9C94FC49DE85B744172863A914">
    <w:name w:val="D5754F9C94FC49DE85B744172863A914"/>
    <w:rsid w:val="00DC71FF"/>
  </w:style>
  <w:style w:type="paragraph" w:customStyle="1" w:styleId="532A228802A94C10BCAD77CEB38C0316">
    <w:name w:val="532A228802A94C10BCAD77CEB38C0316"/>
    <w:rsid w:val="00DC71FF"/>
  </w:style>
  <w:style w:type="paragraph" w:customStyle="1" w:styleId="8232587FCA3A446EA65EF2AC121AC0CE">
    <w:name w:val="8232587FCA3A446EA65EF2AC121AC0CE"/>
    <w:rsid w:val="00DC71FF"/>
  </w:style>
  <w:style w:type="paragraph" w:customStyle="1" w:styleId="3D419DBD29CF4E8489F1D626BE971140">
    <w:name w:val="3D419DBD29CF4E8489F1D626BE971140"/>
    <w:rsid w:val="00DC71FF"/>
  </w:style>
  <w:style w:type="paragraph" w:customStyle="1" w:styleId="70A7DEF206424F319F8485C1FE06E294">
    <w:name w:val="70A7DEF206424F319F8485C1FE06E294"/>
    <w:rsid w:val="00DC71FF"/>
  </w:style>
  <w:style w:type="paragraph" w:customStyle="1" w:styleId="9803BF0180464D65B81FF7D6E379B1DD">
    <w:name w:val="9803BF0180464D65B81FF7D6E379B1DD"/>
    <w:rsid w:val="00DC71FF"/>
  </w:style>
  <w:style w:type="paragraph" w:customStyle="1" w:styleId="8014EEEA2FD74751BB71B65C4D5F60C2">
    <w:name w:val="8014EEEA2FD74751BB71B65C4D5F60C2"/>
    <w:rsid w:val="00DC71FF"/>
  </w:style>
  <w:style w:type="paragraph" w:customStyle="1" w:styleId="304178502B1148DEA9C65F4D7D2B923D">
    <w:name w:val="304178502B1148DEA9C65F4D7D2B923D"/>
    <w:rsid w:val="00DC71FF"/>
  </w:style>
  <w:style w:type="paragraph" w:customStyle="1" w:styleId="542F531F6D0A4DDFACB71012C8E7D367">
    <w:name w:val="542F531F6D0A4DDFACB71012C8E7D367"/>
    <w:rsid w:val="00DC71FF"/>
  </w:style>
  <w:style w:type="paragraph" w:customStyle="1" w:styleId="FD6BB8ABC7B2449AB9AF78252DD7E0D8">
    <w:name w:val="FD6BB8ABC7B2449AB9AF78252DD7E0D8"/>
    <w:rsid w:val="00DC71FF"/>
  </w:style>
  <w:style w:type="paragraph" w:customStyle="1" w:styleId="81E6C30472C64F43A089E9D91E8A0C0D">
    <w:name w:val="81E6C30472C64F43A089E9D91E8A0C0D"/>
    <w:rsid w:val="00DC71FF"/>
  </w:style>
  <w:style w:type="paragraph" w:customStyle="1" w:styleId="3E73413BD8614F198C38162D1F775EEC">
    <w:name w:val="3E73413BD8614F198C38162D1F775EEC"/>
    <w:rsid w:val="00DC71FF"/>
  </w:style>
  <w:style w:type="paragraph" w:customStyle="1" w:styleId="00421616DA2F4FB4936F9B556F36299A">
    <w:name w:val="00421616DA2F4FB4936F9B556F36299A"/>
    <w:rsid w:val="00DC71FF"/>
  </w:style>
  <w:style w:type="paragraph" w:customStyle="1" w:styleId="A264B918B52B4FBBBAF9B1142E42276D">
    <w:name w:val="A264B918B52B4FBBBAF9B1142E42276D"/>
    <w:rsid w:val="00DC71FF"/>
  </w:style>
  <w:style w:type="paragraph" w:customStyle="1" w:styleId="41A1D4FEFF954F70B93A8CDB8E88740B">
    <w:name w:val="41A1D4FEFF954F70B93A8CDB8E88740B"/>
    <w:rsid w:val="00DC71FF"/>
  </w:style>
  <w:style w:type="paragraph" w:customStyle="1" w:styleId="6B54C65E3D7948BB8A990A50A6C84BBA">
    <w:name w:val="6B54C65E3D7948BB8A990A50A6C84BBA"/>
    <w:rsid w:val="00DC71FF"/>
  </w:style>
  <w:style w:type="paragraph" w:customStyle="1" w:styleId="64F88E0448E54371A90BD4FAAAB1C244">
    <w:name w:val="64F88E0448E54371A90BD4FAAAB1C244"/>
    <w:rsid w:val="00DC71FF"/>
  </w:style>
  <w:style w:type="paragraph" w:customStyle="1" w:styleId="95601591CF5A4091BB59A2BDD05EE0E4">
    <w:name w:val="95601591CF5A4091BB59A2BDD05EE0E4"/>
    <w:rsid w:val="00DC71FF"/>
  </w:style>
  <w:style w:type="paragraph" w:customStyle="1" w:styleId="18DFFB9DF4414C18AEA09EFDCB41AED4">
    <w:name w:val="18DFFB9DF4414C18AEA09EFDCB41AED4"/>
    <w:rsid w:val="00DC71FF"/>
  </w:style>
  <w:style w:type="paragraph" w:customStyle="1" w:styleId="21C2CB63EDBF43998FF2E3E1E586EFC2">
    <w:name w:val="21C2CB63EDBF43998FF2E3E1E586EFC2"/>
    <w:rsid w:val="00DC71FF"/>
  </w:style>
  <w:style w:type="paragraph" w:customStyle="1" w:styleId="86C1DD2AE80E4251B97260E2EE12C8A7">
    <w:name w:val="86C1DD2AE80E4251B97260E2EE12C8A7"/>
    <w:rsid w:val="00DC71FF"/>
  </w:style>
  <w:style w:type="paragraph" w:customStyle="1" w:styleId="5904E381AD8E442F9BF9FFBA51F73F47">
    <w:name w:val="5904E381AD8E442F9BF9FFBA51F73F47"/>
    <w:rsid w:val="00DC71FF"/>
  </w:style>
  <w:style w:type="paragraph" w:customStyle="1" w:styleId="C261838EDE61424BBE567452550A059F">
    <w:name w:val="C261838EDE61424BBE567452550A059F"/>
    <w:rsid w:val="00DC71FF"/>
  </w:style>
  <w:style w:type="paragraph" w:customStyle="1" w:styleId="91CB851142C849218ED98F3E4DA4B8FE">
    <w:name w:val="91CB851142C849218ED98F3E4DA4B8FE"/>
    <w:rsid w:val="00DC71FF"/>
  </w:style>
  <w:style w:type="paragraph" w:customStyle="1" w:styleId="B2364DEF40BC43139ABE0A9124B4F563">
    <w:name w:val="B2364DEF40BC43139ABE0A9124B4F563"/>
    <w:rsid w:val="00DC71FF"/>
  </w:style>
  <w:style w:type="paragraph" w:customStyle="1" w:styleId="774A0782267142989E80B865B56B9E8F">
    <w:name w:val="774A0782267142989E80B865B56B9E8F"/>
    <w:rsid w:val="00DC71FF"/>
  </w:style>
  <w:style w:type="paragraph" w:customStyle="1" w:styleId="6FCE9817E8E14F78B4A12765ECAF973E">
    <w:name w:val="6FCE9817E8E14F78B4A12765ECAF973E"/>
    <w:rsid w:val="002F26C5"/>
  </w:style>
  <w:style w:type="paragraph" w:customStyle="1" w:styleId="6C46B4EAA8984A53942C2DE78B0EB588">
    <w:name w:val="6C46B4EAA8984A53942C2DE78B0EB588"/>
    <w:rsid w:val="002F26C5"/>
  </w:style>
  <w:style w:type="paragraph" w:customStyle="1" w:styleId="D74F3842E1894AF9BC6CA47DEFE89E27">
    <w:name w:val="D74F3842E1894AF9BC6CA47DEFE89E27"/>
    <w:rsid w:val="002F26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FFC16D-345E-42E5-9526-96A1BF95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{0CE18DE4-BF8F-4A1C-9685-9B85488B4447}tf45420242</Template>
  <TotalTime>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2020-04-22T06:04:00Z</dcterms:created>
  <dcterms:modified xsi:type="dcterms:W3CDTF">2020-04-22T06:04:00Z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